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81" w:rsidRDefault="00FD4460" w:rsidP="00F627B5">
      <w:pPr>
        <w:pStyle w:val="Titel1"/>
      </w:pPr>
      <w:r>
        <w:t>Bräuche rund um Ostern</w:t>
      </w:r>
    </w:p>
    <w:p w:rsidR="00D72347" w:rsidRDefault="00D72347" w:rsidP="00A73490">
      <w:pPr>
        <w:pStyle w:val="Listenberschrift"/>
      </w:pPr>
      <w:r>
        <w:t xml:space="preserve">Was weißt du von den Osterbräuchen in Deutschland? </w:t>
      </w:r>
      <w:r w:rsidR="00B819A3">
        <w:t>Kannst du die folgenden Bilder beschreiben und erklären?</w:t>
      </w:r>
    </w:p>
    <w:p w:rsidR="00A73490" w:rsidRPr="00A73490" w:rsidRDefault="009C7441" w:rsidP="00FD4460">
      <w:pPr>
        <w:pStyle w:val="Listenberschrift"/>
      </w:pPr>
      <w:r>
        <w:t>Welche Oster-</w:t>
      </w:r>
      <w:r w:rsidR="00A73490">
        <w:t>Traditionen</w:t>
      </w:r>
      <w:r>
        <w:t xml:space="preserve"> gibt es </w:t>
      </w:r>
      <w:r w:rsidR="009A62AB">
        <w:t>in deinem Heimatland</w:t>
      </w:r>
      <w:r w:rsidR="00A73490">
        <w:t>?</w:t>
      </w:r>
      <w:r w:rsidR="00493BF9">
        <w:t xml:space="preserve"> Feiert ihr Ostern</w:t>
      </w:r>
      <w:r w:rsidR="00FA429C">
        <w:t xml:space="preserve"> zu Hause</w:t>
      </w:r>
      <w:r w:rsidR="00493BF9">
        <w:t>?</w:t>
      </w:r>
    </w:p>
    <w:p w:rsidR="00D72347" w:rsidRDefault="00D72347" w:rsidP="00E86D30">
      <w:pPr>
        <w:pStyle w:val="StandardmEinzug"/>
      </w:pPr>
    </w:p>
    <w:tbl>
      <w:tblPr>
        <w:tblStyle w:val="Tabellenraster"/>
        <w:tblW w:w="0" w:type="auto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8"/>
      </w:tblGrid>
      <w:tr w:rsidR="0018422F" w:rsidTr="00160374">
        <w:tc>
          <w:tcPr>
            <w:tcW w:w="8318" w:type="dxa"/>
            <w:shd w:val="clear" w:color="auto" w:fill="F2F2F2" w:themeFill="background1" w:themeFillShade="F2"/>
          </w:tcPr>
          <w:p w:rsidR="0018422F" w:rsidRDefault="0018422F" w:rsidP="00160374">
            <w:pPr>
              <w:pStyle w:val="StandardmEinzug"/>
              <w:spacing w:before="180"/>
              <w:ind w:left="0"/>
            </w:pPr>
            <w:r>
              <w:t xml:space="preserve">1. 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D3C01" wp14:editId="6003D9FD">
                  <wp:extent cx="1482436" cy="1347522"/>
                  <wp:effectExtent l="0" t="0" r="3810" b="5080"/>
                  <wp:docPr id="8" name="Grafik 8" descr="http://www.klassewasser.de/content/language1/img_636/visual-ostern-eier-farb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lassewasser.de/content/language1/img_636/visual-ostern-eier-farben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4" t="2642" r="4128" b="-324"/>
                          <a:stretch/>
                        </pic:blipFill>
                        <pic:spPr bwMode="auto">
                          <a:xfrm>
                            <a:off x="0" y="0"/>
                            <a:ext cx="1483208" cy="134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ECEA0C5" wp14:editId="27FA6196">
                  <wp:extent cx="1129146" cy="1230380"/>
                  <wp:effectExtent l="0" t="0" r="0" b="8255"/>
                  <wp:docPr id="10" name="Grafik 10" descr="http://hanna.kersch.at/wp-content/uploads/2010/04/DSC04344-s-300x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anna.kersch.at/wp-content/uploads/2010/04/DSC04344-s-300x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6" r="38202" b="3428"/>
                          <a:stretch/>
                        </pic:blipFill>
                        <pic:spPr bwMode="auto">
                          <a:xfrm>
                            <a:off x="0" y="0"/>
                            <a:ext cx="1129146" cy="123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B7E7DED" wp14:editId="4EB1BD0C">
                  <wp:extent cx="1129145" cy="991444"/>
                  <wp:effectExtent l="0" t="0" r="0" b="0"/>
                  <wp:docPr id="12" name="Grafik 12" descr="Trotz Schneefall: Wir fanden die ersten kleinen Kräuter, um unsere Eier zu fär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otz Schneefall: Wir fanden die ersten kleinen Kräuter, um unsere Eier zu färb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9" t="42857" r="27302"/>
                          <a:stretch/>
                        </pic:blipFill>
                        <pic:spPr bwMode="auto">
                          <a:xfrm>
                            <a:off x="0" y="0"/>
                            <a:ext cx="1129245" cy="9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660" w:rsidTr="00160374">
        <w:tc>
          <w:tcPr>
            <w:tcW w:w="8318" w:type="dxa"/>
            <w:shd w:val="clear" w:color="auto" w:fill="F2F2F2" w:themeFill="background1" w:themeFillShade="F2"/>
          </w:tcPr>
          <w:p w:rsidR="00F20660" w:rsidRDefault="00F20660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t>2.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</w:pPr>
            <w:r>
              <w:rPr>
                <w:noProof/>
              </w:rPr>
              <w:drawing>
                <wp:inline distT="0" distB="0" distL="0" distR="0" wp14:anchorId="47884386" wp14:editId="51933BED">
                  <wp:extent cx="1537854" cy="1176985"/>
                  <wp:effectExtent l="0" t="0" r="5715" b="4445"/>
                  <wp:docPr id="7" name="Grafik 7" descr="https://encrypted-tbn2.gstatic.com/images?q=tbn:ANd9GcQCl8q_V5pfatUB6DmatvxqeDxtKi5fK6eD6ZjUaQVa9Q1Rcwf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2.gstatic.com/images?q=tbn:ANd9GcQCl8q_V5pfatUB6DmatvxqeDxtKi5fK6eD6ZjUaQVa9Q1Rcwf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475"/>
                          <a:stretch/>
                        </pic:blipFill>
                        <pic:spPr bwMode="auto">
                          <a:xfrm>
                            <a:off x="0" y="0"/>
                            <a:ext cx="1538036" cy="117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86EE18B" wp14:editId="70CF614B">
                  <wp:extent cx="1461654" cy="1212271"/>
                  <wp:effectExtent l="0" t="0" r="5715" b="6985"/>
                  <wp:docPr id="6" name="Grafik 6" descr="https://encrypted-tbn3.gstatic.com/images?q=tbn:ANd9GcSboRNFzplQMTPAf3zRvZPMZ_N1yztNkvsrfdVUsDV73ze7dvkI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3.gstatic.com/images?q=tbn:ANd9GcSboRNFzplQMTPAf3zRvZPMZ_N1yztNkvsrfdVUsDV73ze7dvkIo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9958" r="43796" b="14279"/>
                          <a:stretch/>
                        </pic:blipFill>
                        <pic:spPr bwMode="auto">
                          <a:xfrm>
                            <a:off x="0" y="0"/>
                            <a:ext cx="1461774" cy="121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t>3.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</w:pPr>
            <w:r>
              <w:rPr>
                <w:noProof/>
              </w:rPr>
              <w:drawing>
                <wp:inline distT="0" distB="0" distL="0" distR="0" wp14:anchorId="5C05891C" wp14:editId="5B69CE76">
                  <wp:extent cx="1343891" cy="966828"/>
                  <wp:effectExtent l="0" t="0" r="8890" b="5080"/>
                  <wp:docPr id="15" name="Grafik 15" descr="https://encrypted-tbn1.gstatic.com/images?q=tbn:ANd9GcQvYTJ9SaXwHLXrw13L81wmnw-BhH74VElvgZ9Ne5LrtC2ey8M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1.gstatic.com/images?q=tbn:ANd9GcQvYTJ9SaXwHLXrw13L81wmnw-BhH74VElvgZ9Ne5LrtC2ey8M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4" t="12309" r="9659" b="10758"/>
                          <a:stretch/>
                        </pic:blipFill>
                        <pic:spPr bwMode="auto">
                          <a:xfrm>
                            <a:off x="0" y="0"/>
                            <a:ext cx="1343892" cy="96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522762A" wp14:editId="161BCEF3">
                  <wp:extent cx="1503218" cy="1109903"/>
                  <wp:effectExtent l="0" t="0" r="1905" b="0"/>
                  <wp:docPr id="20" name="Grafik 20" descr="https://encrypted-tbn3.gstatic.com/images?q=tbn:ANd9GcTI0qBZIbUGePrMz7bjm-rYS337csCrYzH7gNE6bucEOH4bpn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ncrypted-tbn3.gstatic.com/images?q=tbn:ANd9GcTI0qBZIbUGePrMz7bjm-rYS337csCrYzH7gNE6bucEOH4bpn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5" t="16536" r="2403" b="2362"/>
                          <a:stretch/>
                        </pic:blipFill>
                        <pic:spPr bwMode="auto">
                          <a:xfrm>
                            <a:off x="0" y="0"/>
                            <a:ext cx="1503060" cy="110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3DF01C4" wp14:editId="5D538C9A">
                  <wp:extent cx="1260764" cy="1159903"/>
                  <wp:effectExtent l="0" t="0" r="0" b="2540"/>
                  <wp:docPr id="36" name="Grafik 36" descr="http://www.spreewald.de/cmsspreewald/cms1/upload/Pressebilder/7601-Osterko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spreewald.de/cmsspreewald/cms1/upload/Pressebilder/7601-Osterkor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8" r="24690"/>
                          <a:stretch/>
                        </pic:blipFill>
                        <pic:spPr bwMode="auto">
                          <a:xfrm>
                            <a:off x="0" y="0"/>
                            <a:ext cx="1260764" cy="115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t>4.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</w:pPr>
            <w:r>
              <w:rPr>
                <w:noProof/>
              </w:rPr>
              <w:drawing>
                <wp:inline distT="0" distB="0" distL="0" distR="0" wp14:anchorId="05894845" wp14:editId="7EA63A2E">
                  <wp:extent cx="2001982" cy="1274107"/>
                  <wp:effectExtent l="0" t="0" r="0" b="2540"/>
                  <wp:docPr id="29" name="Grafik 29" descr="http://ecx.images-amazon.com/images/I/61Sv81Y4rIL._SX3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ecx.images-amazon.com/images/I/61Sv81Y4rIL._SX300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28" b="7658"/>
                          <a:stretch/>
                        </pic:blipFill>
                        <pic:spPr bwMode="auto">
                          <a:xfrm>
                            <a:off x="0" y="0"/>
                            <a:ext cx="2004428" cy="127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A1302FA" wp14:editId="56660BDB">
                  <wp:extent cx="1343891" cy="1007918"/>
                  <wp:effectExtent l="0" t="0" r="8890" b="1905"/>
                  <wp:docPr id="30" name="Grafik 30" descr="http://putzlowitsch.de/wp-content/uploads/2010/04/osterhase-winterlinge-schneegloeck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utzlowitsch.de/wp-content/uploads/2010/04/osterhase-winterlinge-schneegloeck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92" cy="100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FE656B" w:rsidTr="0018422F">
        <w:tc>
          <w:tcPr>
            <w:tcW w:w="8318" w:type="dxa"/>
          </w:tcPr>
          <w:p w:rsidR="00FE656B" w:rsidRDefault="00FE656B" w:rsidP="00A46CFB">
            <w:pPr>
              <w:pStyle w:val="StandardmEinzug"/>
              <w:spacing w:after="180"/>
              <w:ind w:left="0"/>
              <w:rPr>
                <w:noProof/>
              </w:rPr>
            </w:pPr>
          </w:p>
          <w:p w:rsidR="00FE656B" w:rsidRDefault="00FE656B" w:rsidP="00A46CFB">
            <w:pPr>
              <w:pStyle w:val="StandardmEinzug"/>
              <w:spacing w:after="180"/>
              <w:ind w:left="0"/>
              <w:rPr>
                <w:noProof/>
              </w:rPr>
            </w:pPr>
          </w:p>
          <w:p w:rsidR="00FE656B" w:rsidRDefault="00FE656B" w:rsidP="00A46CFB">
            <w:pPr>
              <w:pStyle w:val="StandardmEinzug"/>
              <w:spacing w:after="180"/>
              <w:ind w:left="0"/>
              <w:rPr>
                <w:noProof/>
              </w:rPr>
            </w:pP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t>5.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</w:pPr>
            <w:r>
              <w:rPr>
                <w:noProof/>
              </w:rPr>
              <w:drawing>
                <wp:inline distT="0" distB="0" distL="0" distR="0" wp14:anchorId="288F7C26" wp14:editId="239A7794">
                  <wp:extent cx="1260764" cy="1504249"/>
                  <wp:effectExtent l="0" t="0" r="0" b="1270"/>
                  <wp:docPr id="27" name="Grafik 27" descr="http://up.picr.de/10009027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up.picr.de/10009027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64" cy="150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7EA1DF6" wp14:editId="6B8C6538">
                  <wp:extent cx="1342685" cy="1503218"/>
                  <wp:effectExtent l="0" t="0" r="0" b="1905"/>
                  <wp:docPr id="28" name="Grafik 28" descr="http://images.fotocommunity.de/bilder/pflanzen-pilze-flechten/straeucher/osterstrauch-52f81ab3-c6d9-418b-9afa-b6b168d90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ages.fotocommunity.de/bilder/pflanzen-pilze-flechten/straeucher/osterstrauch-52f81ab3-c6d9-418b-9afa-b6b168d90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39" r="34950"/>
                          <a:stretch/>
                        </pic:blipFill>
                        <pic:spPr bwMode="auto">
                          <a:xfrm>
                            <a:off x="0" y="0"/>
                            <a:ext cx="1346207" cy="150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t>6.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</w:pPr>
            <w:r>
              <w:rPr>
                <w:noProof/>
              </w:rPr>
              <w:drawing>
                <wp:inline distT="0" distB="0" distL="0" distR="0" wp14:anchorId="354EF290" wp14:editId="30BC5F59">
                  <wp:extent cx="1894032" cy="942109"/>
                  <wp:effectExtent l="0" t="0" r="0" b="0"/>
                  <wp:docPr id="18" name="Grafik 18" descr="Schokohasen, Ostern, Ostereier, Gemüse, Eiweiß, Eier, Butter, 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hasen, Ostern, Ostereier, Gemüse, Eiweiß, Eier, Butter, Alternati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" t="33980" r="3862" b="3884"/>
                          <a:stretch/>
                        </pic:blipFill>
                        <pic:spPr bwMode="auto">
                          <a:xfrm>
                            <a:off x="0" y="0"/>
                            <a:ext cx="1894085" cy="9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5A2956D" wp14:editId="094B4401">
                  <wp:extent cx="824345" cy="1073727"/>
                  <wp:effectExtent l="0" t="0" r="0" b="0"/>
                  <wp:docPr id="17" name="Grafik 17" descr="http://3.bp.blogspot.com/-1zZ9hZX5RNg/UVgy6eUOQoI/AAAAAAAAAag/v0DJOqu-JHg/s640/IMG_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3.bp.blogspot.com/-1zZ9hZX5RNg/UVgy6eUOQoI/AAAAAAAAAag/v0DJOqu-JHg/s640/IMG_1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t="5909" r="40155" b="6736"/>
                          <a:stretch/>
                        </pic:blipFill>
                        <pic:spPr bwMode="auto">
                          <a:xfrm>
                            <a:off x="0" y="0"/>
                            <a:ext cx="824345" cy="107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77C7FD4" wp14:editId="6E40BAF5">
                  <wp:extent cx="805295" cy="1073727"/>
                  <wp:effectExtent l="0" t="0" r="0" b="0"/>
                  <wp:docPr id="19" name="Grafik 19" descr="http://walz-images.walz.de/fsicache/images?type=image&amp;profile=560&amp;source=images/MH/437/4374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alz-images.walz.de/fsicache/images?type=image&amp;profile=560&amp;source=images/MH/437/43742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1" t="37197" r="20486" b="9973"/>
                          <a:stretch/>
                        </pic:blipFill>
                        <pic:spPr bwMode="auto">
                          <a:xfrm>
                            <a:off x="0" y="0"/>
                            <a:ext cx="805241" cy="10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t>7.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E09F6" wp14:editId="5CD11D79">
                  <wp:extent cx="1551709" cy="882623"/>
                  <wp:effectExtent l="0" t="0" r="0" b="0"/>
                  <wp:docPr id="24" name="Grafik 24" descr="https://encrypted-tbn2.gstatic.com/images?q=tbn:ANd9GcQ_yn5Aiwczm4MDbOfbaGcGmWqW8y16ShXlljb9MVvmrhW8S7OB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ncrypted-tbn2.gstatic.com/images?q=tbn:ANd9GcQ_yn5Aiwczm4MDbOfbaGcGmWqW8y16ShXlljb9MVvmrhW8S7OB6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" t="25468" r="3089" b="4869"/>
                          <a:stretch/>
                        </pic:blipFill>
                        <pic:spPr bwMode="auto">
                          <a:xfrm>
                            <a:off x="0" y="0"/>
                            <a:ext cx="1551857" cy="88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D649594" wp14:editId="76CB3ACF">
                  <wp:extent cx="904272" cy="1039091"/>
                  <wp:effectExtent l="0" t="0" r="0" b="8890"/>
                  <wp:docPr id="16" name="Grafik 16" descr="http://www.biohofwinkel.ch/Bilder/Bearbeitete%20Bilder/Jahreskalender/2013/Osterhase%20gebacken%20410x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iohofwinkel.ch/Bilder/Bearbeitete%20Bilder/Jahreskalender/2013/Osterhase%20gebacken%20410x2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8" t="7407" r="25351" b="8995"/>
                          <a:stretch/>
                        </pic:blipFill>
                        <pic:spPr bwMode="auto">
                          <a:xfrm>
                            <a:off x="0" y="0"/>
                            <a:ext cx="905954" cy="104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9C148D" wp14:editId="17CD6115">
                  <wp:extent cx="1323109" cy="1065727"/>
                  <wp:effectExtent l="0" t="0" r="0" b="1270"/>
                  <wp:docPr id="21" name="Grafik 21" descr="Ostern-Gebäck: Osterla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stern-Gebäck: Osterla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6" t="12834" r="13612" b="22993"/>
                          <a:stretch/>
                        </pic:blipFill>
                        <pic:spPr bwMode="auto">
                          <a:xfrm>
                            <a:off x="0" y="0"/>
                            <a:ext cx="1326387" cy="106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160374">
            <w:pPr>
              <w:pStyle w:val="StandardmEinzug"/>
              <w:spacing w:before="180"/>
              <w:ind w:left="0"/>
              <w:rPr>
                <w:noProof/>
              </w:rPr>
            </w:pPr>
            <w:r>
              <w:rPr>
                <w:noProof/>
              </w:rPr>
              <w:t>8.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A46CFB">
            <w:pPr>
              <w:pStyle w:val="StandardmEinzug"/>
              <w:spacing w:after="180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20E7D" wp14:editId="08B29E5D">
                  <wp:extent cx="1953491" cy="1300788"/>
                  <wp:effectExtent l="0" t="0" r="8890" b="0"/>
                  <wp:docPr id="31" name="Grafik 31" descr="&#10;Der Osterhase hat viel zu tun. Auf dieser Postkarte aus dem Jahr 1915 nimmt er eine Schubkarre zur Hilfe. Das Küken steht für das Leben, das aus dem Ei schlüpf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&#10;Der Osterhase hat viel zu tun. Auf dieser Postkarte aus dem Jahr 1915 nimmt er eine Schubkarre zur Hilfe. Das Küken steht für das Leben, das aus dem Ei schlüpf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53" cy="130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721E2A" wp14:editId="7FFC1CED">
                  <wp:extent cx="1898073" cy="1182990"/>
                  <wp:effectExtent l="0" t="0" r="6985" b="0"/>
                  <wp:docPr id="32" name="Grafik 32" descr="https://encrypted-tbn0.gstatic.com/images?q=tbn:ANd9GcQKZxT9Om26LBQJSgY5LA3HUIL8FpgrtM8icKosrzI9VlfIQ-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ncrypted-tbn0.gstatic.com/images?q=tbn:ANd9GcQKZxT9Om26LBQJSgY5LA3HUIL8FpgrtM8icKosrzI9VlfIQ-0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" t="547" r="3857" b="6011"/>
                          <a:stretch/>
                        </pic:blipFill>
                        <pic:spPr bwMode="auto">
                          <a:xfrm>
                            <a:off x="0" y="0"/>
                            <a:ext cx="1903999" cy="118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E86" w:rsidTr="00160374">
        <w:tc>
          <w:tcPr>
            <w:tcW w:w="8318" w:type="dxa"/>
            <w:shd w:val="clear" w:color="auto" w:fill="F2F2F2" w:themeFill="background1" w:themeFillShade="F2"/>
          </w:tcPr>
          <w:p w:rsidR="00A62E86" w:rsidRDefault="00A62E86" w:rsidP="00E86D30">
            <w:pPr>
              <w:pStyle w:val="StandardmEinzug"/>
              <w:ind w:left="0"/>
              <w:rPr>
                <w:noProof/>
              </w:rPr>
            </w:pPr>
            <w:r>
              <w:rPr>
                <w:noProof/>
              </w:rPr>
              <w:t>9.</w:t>
            </w:r>
          </w:p>
        </w:tc>
      </w:tr>
      <w:tr w:rsidR="0018422F" w:rsidTr="0018422F">
        <w:tc>
          <w:tcPr>
            <w:tcW w:w="8318" w:type="dxa"/>
          </w:tcPr>
          <w:p w:rsidR="0018422F" w:rsidRDefault="0018422F" w:rsidP="00BD2A37">
            <w:pPr>
              <w:pStyle w:val="StandardmEinzug"/>
              <w:ind w:left="0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7B0E17" wp14:editId="3AD893DF">
                  <wp:extent cx="2147632" cy="1482436"/>
                  <wp:effectExtent l="0" t="0" r="5080" b="3810"/>
                  <wp:docPr id="37" name="Grafik 37" descr="Osterfeuer_Digitox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sterfeuer_Digitox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5" t="13481" r="1957" b="5501"/>
                          <a:stretch/>
                        </pic:blipFill>
                        <pic:spPr bwMode="auto">
                          <a:xfrm>
                            <a:off x="0" y="0"/>
                            <a:ext cx="2149178" cy="148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ADB43F" wp14:editId="1FE88D63">
                  <wp:extent cx="1690254" cy="1267690"/>
                  <wp:effectExtent l="0" t="0" r="5715" b="8890"/>
                  <wp:docPr id="35" name="Grafik 35" descr="https://encrypted-tbn0.gstatic.com/images?q=tbn:ANd9GcRajwftR0gE3baF0mPuPHElzp3Zx_sM2DgkaGhx_MIUg8OGPsDR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ncrypted-tbn0.gstatic.com/images?q=tbn:ANd9GcRajwftR0gE3baF0mPuPHElzp3Zx_sM2DgkaGhx_MIUg8OGPsDR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35" cy="127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347" w:rsidRDefault="00D72347" w:rsidP="00E86D30">
      <w:pPr>
        <w:pStyle w:val="StandardmEinzug"/>
      </w:pPr>
    </w:p>
    <w:p w:rsidR="00CF0B3B" w:rsidRDefault="00CF0B3B" w:rsidP="00E86D30">
      <w:pPr>
        <w:pStyle w:val="StandardmEinzug"/>
      </w:pPr>
    </w:p>
    <w:p w:rsidR="00CF0B3B" w:rsidRPr="00CF0B3B" w:rsidRDefault="00CF0B3B" w:rsidP="00982246">
      <w:pPr>
        <w:pStyle w:val="StandardmEinzug"/>
        <w:pageBreakBefore/>
        <w:rPr>
          <w:i/>
        </w:rPr>
      </w:pPr>
      <w:bookmarkStart w:id="0" w:name="_GoBack"/>
      <w:bookmarkEnd w:id="0"/>
      <w:r w:rsidRPr="00CF0B3B">
        <w:rPr>
          <w:i/>
        </w:rPr>
        <w:lastRenderedPageBreak/>
        <w:t>Mögliche Lösung</w:t>
      </w:r>
      <w:r>
        <w:rPr>
          <w:i/>
        </w:rPr>
        <w:t>en</w:t>
      </w:r>
      <w:r w:rsidRPr="00CF0B3B">
        <w:rPr>
          <w:i/>
        </w:rPr>
        <w:t>:</w:t>
      </w:r>
    </w:p>
    <w:p w:rsidR="00A8323C" w:rsidRDefault="00CF0B3B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Ostereier färben</w:t>
      </w:r>
    </w:p>
    <w:p w:rsidR="00CF0B3B" w:rsidRDefault="00CF0B3B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Ostereier bemalen</w:t>
      </w:r>
    </w:p>
    <w:p w:rsidR="00CF0B3B" w:rsidRDefault="00CF0B3B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Osternest, Osterkorb</w:t>
      </w:r>
    </w:p>
    <w:p w:rsidR="00CF0B3B" w:rsidRDefault="007466F6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Eier verstecken und suchen</w:t>
      </w:r>
    </w:p>
    <w:p w:rsidR="007466F6" w:rsidRDefault="007466F6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Osterstrauß, Osterstrauch</w:t>
      </w:r>
    </w:p>
    <w:p w:rsidR="0075110B" w:rsidRDefault="0075110B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Schokoeier, Schokohasen, Schoko-Küken</w:t>
      </w:r>
    </w:p>
    <w:p w:rsidR="0075110B" w:rsidRDefault="003F4D36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 xml:space="preserve">Ostergebäck, </w:t>
      </w:r>
      <w:r w:rsidR="00827AC5">
        <w:rPr>
          <w:i/>
        </w:rPr>
        <w:t xml:space="preserve">Hefegebäck, </w:t>
      </w:r>
      <w:r>
        <w:rPr>
          <w:i/>
        </w:rPr>
        <w:t xml:space="preserve">Osterbrot, </w:t>
      </w:r>
      <w:proofErr w:type="spellStart"/>
      <w:r>
        <w:rPr>
          <w:i/>
        </w:rPr>
        <w:t>Gebildebrot</w:t>
      </w:r>
      <w:proofErr w:type="spellEnd"/>
      <w:r>
        <w:rPr>
          <w:i/>
        </w:rPr>
        <w:t>, Osterlamm</w:t>
      </w:r>
    </w:p>
    <w:p w:rsidR="002E3294" w:rsidRDefault="002E3294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>Der Osterhase versteckt angeblich die Ostereier</w:t>
      </w:r>
    </w:p>
    <w:p w:rsidR="002E3294" w:rsidRPr="00CF0B3B" w:rsidRDefault="00824B6B" w:rsidP="00CF0B3B">
      <w:pPr>
        <w:pStyle w:val="StandardmEinzug"/>
        <w:numPr>
          <w:ilvl w:val="0"/>
          <w:numId w:val="40"/>
        </w:numPr>
        <w:rPr>
          <w:i/>
        </w:rPr>
      </w:pPr>
      <w:r>
        <w:rPr>
          <w:i/>
        </w:rPr>
        <w:t xml:space="preserve">Osterfeuer, an dem häufig die Osterkerze angezündet wird, die in die Kirche getragen wird </w:t>
      </w:r>
    </w:p>
    <w:sectPr w:rsidR="002E3294" w:rsidRPr="00CF0B3B" w:rsidSect="003343A0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34" w:right="1701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BD9" w:rsidRDefault="00513BD9">
      <w:r>
        <w:separator/>
      </w:r>
    </w:p>
  </w:endnote>
  <w:endnote w:type="continuationSeparator" w:id="0">
    <w:p w:rsidR="00513BD9" w:rsidRDefault="00513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81" w:rsidRPr="00B511FA" w:rsidRDefault="0075617B" w:rsidP="0075617B">
    <w:pPr>
      <w:pStyle w:val="Fuzeile"/>
      <w:spacing w:before="120"/>
      <w:rPr>
        <w:rFonts w:cs="Arial"/>
        <w:sz w:val="16"/>
        <w:szCs w:val="16"/>
      </w:rPr>
    </w:pPr>
    <w:r w:rsidRPr="00B511FA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7FC8A3" wp14:editId="6940DE45">
              <wp:simplePos x="0" y="0"/>
              <wp:positionH relativeFrom="column">
                <wp:posOffset>-9896</wp:posOffset>
              </wp:positionH>
              <wp:positionV relativeFrom="paragraph">
                <wp:posOffset>22860</wp:posOffset>
              </wp:positionV>
              <wp:extent cx="5865555" cy="0"/>
              <wp:effectExtent l="0" t="0" r="2095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555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1.8pt" to="461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" strokecolor="gray [1629]" strokeweight=".5pt"/>
          </w:pict>
        </mc:Fallback>
      </mc:AlternateContent>
    </w:r>
    <w:r w:rsidR="008C4C26" w:rsidRPr="00B511FA">
      <w:rPr>
        <w:rStyle w:val="Seitenzahl"/>
        <w:rFonts w:cs="Arial"/>
        <w:sz w:val="16"/>
        <w:szCs w:val="16"/>
      </w:rPr>
      <w:t xml:space="preserve">Seite </w:t>
    </w:r>
    <w:r w:rsidR="008C4C26" w:rsidRPr="00B511FA">
      <w:rPr>
        <w:rStyle w:val="Seitenzahl"/>
        <w:rFonts w:cs="Arial"/>
        <w:b/>
        <w:sz w:val="16"/>
        <w:szCs w:val="16"/>
      </w:rPr>
      <w:fldChar w:fldCharType="begin"/>
    </w:r>
    <w:r w:rsidR="008C4C26" w:rsidRPr="00B511FA">
      <w:rPr>
        <w:rStyle w:val="Seitenzahl"/>
        <w:rFonts w:cs="Arial"/>
        <w:b/>
        <w:sz w:val="16"/>
        <w:szCs w:val="16"/>
      </w:rPr>
      <w:instrText>PAGE  \* Arabic  \* MERGEFORMAT</w:instrText>
    </w:r>
    <w:r w:rsidR="008C4C26" w:rsidRPr="00B511FA">
      <w:rPr>
        <w:rStyle w:val="Seitenzahl"/>
        <w:rFonts w:cs="Arial"/>
        <w:b/>
        <w:sz w:val="16"/>
        <w:szCs w:val="16"/>
      </w:rPr>
      <w:fldChar w:fldCharType="separate"/>
    </w:r>
    <w:r w:rsidR="00982246">
      <w:rPr>
        <w:rStyle w:val="Seitenzahl"/>
        <w:rFonts w:cs="Arial"/>
        <w:b/>
        <w:noProof/>
        <w:sz w:val="16"/>
        <w:szCs w:val="16"/>
      </w:rPr>
      <w:t>3</w:t>
    </w:r>
    <w:r w:rsidR="008C4C26" w:rsidRPr="00B511FA">
      <w:rPr>
        <w:rStyle w:val="Seitenzahl"/>
        <w:rFonts w:cs="Arial"/>
        <w:b/>
        <w:sz w:val="16"/>
        <w:szCs w:val="16"/>
      </w:rPr>
      <w:fldChar w:fldCharType="end"/>
    </w:r>
    <w:r w:rsidR="008C4C26" w:rsidRPr="00B511FA">
      <w:rPr>
        <w:rStyle w:val="Seitenzahl"/>
        <w:rFonts w:cs="Arial"/>
        <w:sz w:val="16"/>
        <w:szCs w:val="16"/>
      </w:rPr>
      <w:t xml:space="preserve"> von </w:t>
    </w:r>
    <w:r w:rsidR="008C4C26" w:rsidRPr="00B511FA">
      <w:rPr>
        <w:rStyle w:val="Seitenzahl"/>
        <w:rFonts w:cs="Arial"/>
        <w:b/>
        <w:sz w:val="16"/>
        <w:szCs w:val="16"/>
      </w:rPr>
      <w:fldChar w:fldCharType="begin"/>
    </w:r>
    <w:r w:rsidR="008C4C26" w:rsidRPr="00B511FA">
      <w:rPr>
        <w:rStyle w:val="Seitenzahl"/>
        <w:rFonts w:cs="Arial"/>
        <w:b/>
        <w:sz w:val="16"/>
        <w:szCs w:val="16"/>
      </w:rPr>
      <w:instrText>NUMPAGES  \* Arabic  \* MERGEFORMAT</w:instrText>
    </w:r>
    <w:r w:rsidR="008C4C26" w:rsidRPr="00B511FA">
      <w:rPr>
        <w:rStyle w:val="Seitenzahl"/>
        <w:rFonts w:cs="Arial"/>
        <w:b/>
        <w:sz w:val="16"/>
        <w:szCs w:val="16"/>
      </w:rPr>
      <w:fldChar w:fldCharType="separate"/>
    </w:r>
    <w:r w:rsidR="00982246">
      <w:rPr>
        <w:rStyle w:val="Seitenzahl"/>
        <w:rFonts w:cs="Arial"/>
        <w:b/>
        <w:noProof/>
        <w:sz w:val="16"/>
        <w:szCs w:val="16"/>
      </w:rPr>
      <w:t>3</w:t>
    </w:r>
    <w:r w:rsidR="008C4C26" w:rsidRPr="00B511FA">
      <w:rPr>
        <w:rStyle w:val="Seitenzahl"/>
        <w:rFonts w:cs="Arial"/>
        <w:b/>
        <w:sz w:val="16"/>
        <w:szCs w:val="16"/>
      </w:rPr>
      <w:fldChar w:fldCharType="end"/>
    </w:r>
    <w:r w:rsidR="00AD14D2" w:rsidRPr="00B511FA">
      <w:rPr>
        <w:rStyle w:val="Seitenzahl"/>
        <w:rFonts w:cs="Arial"/>
        <w:sz w:val="16"/>
        <w:szCs w:val="16"/>
      </w:rPr>
      <w:tab/>
    </w:r>
    <w:r w:rsidR="00AD14D2" w:rsidRPr="00B511FA">
      <w:rPr>
        <w:rStyle w:val="Seitenzahl"/>
        <w:rFonts w:cs="Arial"/>
        <w:sz w:val="16"/>
        <w:szCs w:val="16"/>
      </w:rPr>
      <w:tab/>
    </w:r>
    <w:r w:rsidR="003B6497">
      <w:rPr>
        <w:rStyle w:val="Seitenzahl"/>
        <w:rFonts w:cs="Arial"/>
        <w:sz w:val="16"/>
        <w:szCs w:val="16"/>
      </w:rPr>
      <w:t>'Übungen rund um das Thema Ostern'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81" w:rsidRPr="00B511FA" w:rsidRDefault="00B97277" w:rsidP="00B97277">
    <w:pPr>
      <w:pStyle w:val="Fuzeile"/>
      <w:spacing w:before="120"/>
      <w:jc w:val="both"/>
      <w:rPr>
        <w:rFonts w:cs="Arial"/>
        <w:sz w:val="16"/>
        <w:szCs w:val="16"/>
      </w:rPr>
    </w:pPr>
    <w:r w:rsidRPr="00B511FA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F8A987" wp14:editId="1A8C8859">
              <wp:simplePos x="0" y="0"/>
              <wp:positionH relativeFrom="column">
                <wp:posOffset>-41275</wp:posOffset>
              </wp:positionH>
              <wp:positionV relativeFrom="paragraph">
                <wp:posOffset>26299</wp:posOffset>
              </wp:positionV>
              <wp:extent cx="5865555" cy="0"/>
              <wp:effectExtent l="0" t="0" r="2095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555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5pt,2.05pt" to="458.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" strokecolor="gray [1629]" strokeweight=".5pt"/>
          </w:pict>
        </mc:Fallback>
      </mc:AlternateContent>
    </w:r>
    <w:r w:rsidR="008C4C26" w:rsidRPr="00B511FA">
      <w:rPr>
        <w:rStyle w:val="Seitenzahl"/>
        <w:rFonts w:cs="Arial"/>
        <w:sz w:val="16"/>
        <w:szCs w:val="16"/>
      </w:rPr>
      <w:t xml:space="preserve">Seite </w:t>
    </w:r>
    <w:r w:rsidR="008C4C26" w:rsidRPr="00B511FA">
      <w:rPr>
        <w:rStyle w:val="Seitenzahl"/>
        <w:rFonts w:cs="Arial"/>
        <w:b/>
        <w:sz w:val="16"/>
        <w:szCs w:val="16"/>
      </w:rPr>
      <w:fldChar w:fldCharType="begin"/>
    </w:r>
    <w:r w:rsidR="008C4C26" w:rsidRPr="00B511FA">
      <w:rPr>
        <w:rStyle w:val="Seitenzahl"/>
        <w:rFonts w:cs="Arial"/>
        <w:b/>
        <w:sz w:val="16"/>
        <w:szCs w:val="16"/>
      </w:rPr>
      <w:instrText>PAGE  \* Arabic  \* MERGEFORMAT</w:instrText>
    </w:r>
    <w:r w:rsidR="008C4C26" w:rsidRPr="00B511FA">
      <w:rPr>
        <w:rStyle w:val="Seitenzahl"/>
        <w:rFonts w:cs="Arial"/>
        <w:b/>
        <w:sz w:val="16"/>
        <w:szCs w:val="16"/>
      </w:rPr>
      <w:fldChar w:fldCharType="separate"/>
    </w:r>
    <w:r w:rsidR="0075110B">
      <w:rPr>
        <w:rStyle w:val="Seitenzahl"/>
        <w:rFonts w:cs="Arial"/>
        <w:b/>
        <w:noProof/>
        <w:sz w:val="16"/>
        <w:szCs w:val="16"/>
      </w:rPr>
      <w:t>1</w:t>
    </w:r>
    <w:r w:rsidR="008C4C26" w:rsidRPr="00B511FA">
      <w:rPr>
        <w:rStyle w:val="Seitenzahl"/>
        <w:rFonts w:cs="Arial"/>
        <w:b/>
        <w:sz w:val="16"/>
        <w:szCs w:val="16"/>
      </w:rPr>
      <w:fldChar w:fldCharType="end"/>
    </w:r>
    <w:r w:rsidR="008C4C26" w:rsidRPr="00B511FA">
      <w:rPr>
        <w:rStyle w:val="Seitenzahl"/>
        <w:rFonts w:cs="Arial"/>
        <w:sz w:val="16"/>
        <w:szCs w:val="16"/>
      </w:rPr>
      <w:t xml:space="preserve"> von </w:t>
    </w:r>
    <w:r w:rsidR="008C4C26" w:rsidRPr="00B511FA">
      <w:rPr>
        <w:rStyle w:val="Seitenzahl"/>
        <w:rFonts w:cs="Arial"/>
        <w:b/>
        <w:sz w:val="16"/>
        <w:szCs w:val="16"/>
      </w:rPr>
      <w:fldChar w:fldCharType="begin"/>
    </w:r>
    <w:r w:rsidR="008C4C26" w:rsidRPr="00B511FA">
      <w:rPr>
        <w:rStyle w:val="Seitenzahl"/>
        <w:rFonts w:cs="Arial"/>
        <w:b/>
        <w:sz w:val="16"/>
        <w:szCs w:val="16"/>
      </w:rPr>
      <w:instrText>NUMPAGES  \* Arabic  \* MERGEFORMAT</w:instrText>
    </w:r>
    <w:r w:rsidR="008C4C26" w:rsidRPr="00B511FA">
      <w:rPr>
        <w:rStyle w:val="Seitenzahl"/>
        <w:rFonts w:cs="Arial"/>
        <w:b/>
        <w:sz w:val="16"/>
        <w:szCs w:val="16"/>
      </w:rPr>
      <w:fldChar w:fldCharType="separate"/>
    </w:r>
    <w:r w:rsidR="0075110B">
      <w:rPr>
        <w:rStyle w:val="Seitenzahl"/>
        <w:rFonts w:cs="Arial"/>
        <w:b/>
        <w:noProof/>
        <w:sz w:val="16"/>
        <w:szCs w:val="16"/>
      </w:rPr>
      <w:t>3</w:t>
    </w:r>
    <w:r w:rsidR="008C4C26" w:rsidRPr="00B511FA">
      <w:rPr>
        <w:rStyle w:val="Seitenzahl"/>
        <w:rFonts w:cs="Arial"/>
        <w:b/>
        <w:sz w:val="16"/>
        <w:szCs w:val="16"/>
      </w:rPr>
      <w:fldChar w:fldCharType="end"/>
    </w:r>
    <w:r w:rsidR="00AD14D2" w:rsidRPr="00B511FA">
      <w:rPr>
        <w:rStyle w:val="Seitenzahl"/>
        <w:rFonts w:cs="Arial"/>
        <w:sz w:val="16"/>
        <w:szCs w:val="16"/>
      </w:rPr>
      <w:tab/>
    </w:r>
    <w:r w:rsidR="00384ABB">
      <w:rPr>
        <w:rStyle w:val="Seitenzahl"/>
        <w:rFonts w:cs="Arial"/>
        <w:sz w:val="16"/>
        <w:szCs w:val="16"/>
      </w:rPr>
      <w:tab/>
      <w:t>Hintergrundinformationen und Übungen rund um Ostern</w:t>
    </w:r>
    <w:r w:rsidR="00AD14D2" w:rsidRPr="00B511FA">
      <w:rPr>
        <w:rStyle w:val="Seitenzahl"/>
        <w:rFonts w:cs="Arial"/>
        <w:sz w:val="16"/>
        <w:szCs w:val="16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BD9" w:rsidRDefault="00513BD9">
      <w:r>
        <w:separator/>
      </w:r>
    </w:p>
  </w:footnote>
  <w:footnote w:type="continuationSeparator" w:id="0">
    <w:p w:rsidR="00513BD9" w:rsidRDefault="00513B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81" w:rsidRDefault="006A4281">
    <w:pPr>
      <w:pStyle w:val="Kopfzeil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81" w:rsidRPr="00DD3927" w:rsidRDefault="00DD3927" w:rsidP="00DD3927">
    <w:pPr>
      <w:pStyle w:val="Kopfzeile"/>
      <w:spacing w:after="40" w:line="180" w:lineRule="exact"/>
      <w:jc w:val="center"/>
      <w:rPr>
        <w:sz w:val="16"/>
        <w:szCs w:val="16"/>
      </w:rPr>
    </w:pPr>
    <w:r w:rsidRPr="00B511FA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8C7A37" wp14:editId="6E3999FF">
              <wp:simplePos x="0" y="0"/>
              <wp:positionH relativeFrom="column">
                <wp:posOffset>759460</wp:posOffset>
              </wp:positionH>
              <wp:positionV relativeFrom="paragraph">
                <wp:posOffset>137102</wp:posOffset>
              </wp:positionV>
              <wp:extent cx="3885738" cy="0"/>
              <wp:effectExtent l="0" t="0" r="19685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5738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8pt,10.8pt" to="365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" strokecolor="gray [1629]" strokeweight=".5pt"/>
          </w:pict>
        </mc:Fallback>
      </mc:AlternateContent>
    </w:r>
    <w:r w:rsidRPr="00B511FA">
      <w:rPr>
        <w:b/>
        <w:bCs/>
        <w:sz w:val="16"/>
        <w:szCs w:val="16"/>
      </w:rPr>
      <w:t xml:space="preserve">Stephanie </w:t>
    </w:r>
    <w:proofErr w:type="spellStart"/>
    <w:r w:rsidRPr="00B511FA">
      <w:rPr>
        <w:b/>
        <w:bCs/>
        <w:sz w:val="16"/>
        <w:szCs w:val="16"/>
      </w:rPr>
      <w:t>Köser</w:t>
    </w:r>
    <w:proofErr w:type="spellEnd"/>
    <w:r w:rsidRPr="00B511FA">
      <w:rPr>
        <w:b/>
        <w:bCs/>
        <w:sz w:val="16"/>
        <w:szCs w:val="16"/>
      </w:rPr>
      <w:t xml:space="preserve"> (M.A.),</w:t>
    </w:r>
    <w:r w:rsidRPr="00B511FA">
      <w:rPr>
        <w:sz w:val="16"/>
        <w:szCs w:val="16"/>
      </w:rPr>
      <w:t xml:space="preserve"> </w:t>
    </w:r>
    <w:r w:rsidRPr="00B511FA">
      <w:rPr>
        <w:b/>
        <w:bCs/>
        <w:sz w:val="16"/>
        <w:szCs w:val="16"/>
      </w:rPr>
      <w:t xml:space="preserve">Phonetik-Dienst  </w:t>
    </w:r>
    <w:r w:rsidRPr="00B511FA">
      <w:rPr>
        <w:rFonts w:ascii="Arial" w:hAnsi="Arial" w:cs="Arial"/>
        <w:sz w:val="16"/>
        <w:szCs w:val="16"/>
      </w:rPr>
      <w:t xml:space="preserve">●  </w:t>
    </w:r>
    <w:r w:rsidRPr="00B511FA">
      <w:rPr>
        <w:sz w:val="16"/>
        <w:szCs w:val="16"/>
      </w:rPr>
      <w:t>http://phonetik-dienst.skoeser.de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92253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9E489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B562B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C02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17417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9A3B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CB48E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764C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C6E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E1286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7848FC"/>
    <w:multiLevelType w:val="hybridMultilevel"/>
    <w:tmpl w:val="2540566E"/>
    <w:lvl w:ilvl="0" w:tplc="8F762F0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50" w:hanging="360"/>
      </w:pPr>
    </w:lvl>
    <w:lvl w:ilvl="2" w:tplc="0407001B" w:tentative="1">
      <w:start w:val="1"/>
      <w:numFmt w:val="lowerRoman"/>
      <w:lvlText w:val="%3."/>
      <w:lvlJc w:val="right"/>
      <w:pPr>
        <w:ind w:left="1970" w:hanging="180"/>
      </w:pPr>
    </w:lvl>
    <w:lvl w:ilvl="3" w:tplc="0407000F" w:tentative="1">
      <w:start w:val="1"/>
      <w:numFmt w:val="decimal"/>
      <w:lvlText w:val="%4."/>
      <w:lvlJc w:val="left"/>
      <w:pPr>
        <w:ind w:left="2690" w:hanging="360"/>
      </w:pPr>
    </w:lvl>
    <w:lvl w:ilvl="4" w:tplc="04070019" w:tentative="1">
      <w:start w:val="1"/>
      <w:numFmt w:val="lowerLetter"/>
      <w:lvlText w:val="%5."/>
      <w:lvlJc w:val="left"/>
      <w:pPr>
        <w:ind w:left="3410" w:hanging="360"/>
      </w:pPr>
    </w:lvl>
    <w:lvl w:ilvl="5" w:tplc="0407001B" w:tentative="1">
      <w:start w:val="1"/>
      <w:numFmt w:val="lowerRoman"/>
      <w:lvlText w:val="%6."/>
      <w:lvlJc w:val="right"/>
      <w:pPr>
        <w:ind w:left="4130" w:hanging="180"/>
      </w:pPr>
    </w:lvl>
    <w:lvl w:ilvl="6" w:tplc="0407000F" w:tentative="1">
      <w:start w:val="1"/>
      <w:numFmt w:val="decimal"/>
      <w:lvlText w:val="%7."/>
      <w:lvlJc w:val="left"/>
      <w:pPr>
        <w:ind w:left="4850" w:hanging="360"/>
      </w:pPr>
    </w:lvl>
    <w:lvl w:ilvl="7" w:tplc="04070019" w:tentative="1">
      <w:start w:val="1"/>
      <w:numFmt w:val="lowerLetter"/>
      <w:lvlText w:val="%8."/>
      <w:lvlJc w:val="left"/>
      <w:pPr>
        <w:ind w:left="5570" w:hanging="360"/>
      </w:pPr>
    </w:lvl>
    <w:lvl w:ilvl="8" w:tplc="040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1">
    <w:nsid w:val="0E602215"/>
    <w:multiLevelType w:val="hybridMultilevel"/>
    <w:tmpl w:val="49D01832"/>
    <w:lvl w:ilvl="0" w:tplc="7C74E56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91EFE"/>
    <w:multiLevelType w:val="hybridMultilevel"/>
    <w:tmpl w:val="47FAA02A"/>
    <w:lvl w:ilvl="0" w:tplc="2EA831DC">
      <w:start w:val="1"/>
      <w:numFmt w:val="lowerLetter"/>
      <w:pStyle w:val="Listenberschrift-Ebene2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C2E3AC2"/>
    <w:multiLevelType w:val="hybridMultilevel"/>
    <w:tmpl w:val="B192CE08"/>
    <w:lvl w:ilvl="0" w:tplc="3E8E4DCE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26A02"/>
    <w:multiLevelType w:val="hybridMultilevel"/>
    <w:tmpl w:val="F94C5A9C"/>
    <w:lvl w:ilvl="0" w:tplc="89F26D3C">
      <w:start w:val="1"/>
      <w:numFmt w:val="bullet"/>
      <w:pStyle w:val="Listenabsatz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31D5273"/>
    <w:multiLevelType w:val="hybridMultilevel"/>
    <w:tmpl w:val="8A9ABFC4"/>
    <w:lvl w:ilvl="0" w:tplc="0407000F">
      <w:start w:val="1"/>
      <w:numFmt w:val="decimal"/>
      <w:lvlText w:val="%1."/>
      <w:lvlJc w:val="left"/>
      <w:pPr>
        <w:ind w:left="530" w:hanging="360"/>
      </w:pPr>
    </w:lvl>
    <w:lvl w:ilvl="1" w:tplc="04070019" w:tentative="1">
      <w:start w:val="1"/>
      <w:numFmt w:val="lowerLetter"/>
      <w:lvlText w:val="%2."/>
      <w:lvlJc w:val="left"/>
      <w:pPr>
        <w:ind w:left="1250" w:hanging="360"/>
      </w:pPr>
    </w:lvl>
    <w:lvl w:ilvl="2" w:tplc="0407001B" w:tentative="1">
      <w:start w:val="1"/>
      <w:numFmt w:val="lowerRoman"/>
      <w:lvlText w:val="%3."/>
      <w:lvlJc w:val="right"/>
      <w:pPr>
        <w:ind w:left="1970" w:hanging="180"/>
      </w:pPr>
    </w:lvl>
    <w:lvl w:ilvl="3" w:tplc="0407000F" w:tentative="1">
      <w:start w:val="1"/>
      <w:numFmt w:val="decimal"/>
      <w:lvlText w:val="%4."/>
      <w:lvlJc w:val="left"/>
      <w:pPr>
        <w:ind w:left="2690" w:hanging="360"/>
      </w:pPr>
    </w:lvl>
    <w:lvl w:ilvl="4" w:tplc="04070019" w:tentative="1">
      <w:start w:val="1"/>
      <w:numFmt w:val="lowerLetter"/>
      <w:lvlText w:val="%5."/>
      <w:lvlJc w:val="left"/>
      <w:pPr>
        <w:ind w:left="3410" w:hanging="360"/>
      </w:pPr>
    </w:lvl>
    <w:lvl w:ilvl="5" w:tplc="0407001B" w:tentative="1">
      <w:start w:val="1"/>
      <w:numFmt w:val="lowerRoman"/>
      <w:lvlText w:val="%6."/>
      <w:lvlJc w:val="right"/>
      <w:pPr>
        <w:ind w:left="4130" w:hanging="180"/>
      </w:pPr>
    </w:lvl>
    <w:lvl w:ilvl="6" w:tplc="0407000F" w:tentative="1">
      <w:start w:val="1"/>
      <w:numFmt w:val="decimal"/>
      <w:lvlText w:val="%7."/>
      <w:lvlJc w:val="left"/>
      <w:pPr>
        <w:ind w:left="4850" w:hanging="360"/>
      </w:pPr>
    </w:lvl>
    <w:lvl w:ilvl="7" w:tplc="04070019" w:tentative="1">
      <w:start w:val="1"/>
      <w:numFmt w:val="lowerLetter"/>
      <w:lvlText w:val="%8."/>
      <w:lvlJc w:val="left"/>
      <w:pPr>
        <w:ind w:left="5570" w:hanging="360"/>
      </w:pPr>
    </w:lvl>
    <w:lvl w:ilvl="8" w:tplc="040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6">
    <w:nsid w:val="370273F7"/>
    <w:multiLevelType w:val="hybridMultilevel"/>
    <w:tmpl w:val="DB5E45E8"/>
    <w:lvl w:ilvl="0" w:tplc="3410BC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BEE4E6C"/>
    <w:multiLevelType w:val="hybridMultilevel"/>
    <w:tmpl w:val="C49C306A"/>
    <w:lvl w:ilvl="0" w:tplc="440CD2B4">
      <w:start w:val="1"/>
      <w:numFmt w:val="decimal"/>
      <w:pStyle w:val="Listenberschrift"/>
      <w:lvlText w:val="%1."/>
      <w:lvlJc w:val="left"/>
      <w:pPr>
        <w:ind w:left="19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B5C5181"/>
    <w:multiLevelType w:val="hybridMultilevel"/>
    <w:tmpl w:val="1E922106"/>
    <w:lvl w:ilvl="0" w:tplc="91700C84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3776EC"/>
    <w:multiLevelType w:val="hybridMultilevel"/>
    <w:tmpl w:val="4B903F06"/>
    <w:lvl w:ilvl="0" w:tplc="833ADFA0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C63BB"/>
    <w:multiLevelType w:val="hybridMultilevel"/>
    <w:tmpl w:val="AFACD4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553D7"/>
    <w:multiLevelType w:val="hybridMultilevel"/>
    <w:tmpl w:val="54583E6A"/>
    <w:lvl w:ilvl="0" w:tplc="049C27DE">
      <w:start w:val="1"/>
      <w:numFmt w:val="upperRoman"/>
      <w:pStyle w:val="Zwischenberschrift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20"/>
  </w:num>
  <w:num w:numId="14">
    <w:abstractNumId w:val="14"/>
  </w:num>
  <w:num w:numId="15">
    <w:abstractNumId w:val="17"/>
  </w:num>
  <w:num w:numId="16">
    <w:abstractNumId w:val="18"/>
  </w:num>
  <w:num w:numId="17">
    <w:abstractNumId w:val="12"/>
  </w:num>
  <w:num w:numId="18">
    <w:abstractNumId w:val="17"/>
  </w:num>
  <w:num w:numId="19">
    <w:abstractNumId w:val="17"/>
  </w:num>
  <w:num w:numId="20">
    <w:abstractNumId w:val="17"/>
  </w:num>
  <w:num w:numId="21">
    <w:abstractNumId w:val="14"/>
  </w:num>
  <w:num w:numId="22">
    <w:abstractNumId w:val="18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17"/>
  </w:num>
  <w:num w:numId="31">
    <w:abstractNumId w:val="13"/>
  </w:num>
  <w:num w:numId="32">
    <w:abstractNumId w:val="19"/>
  </w:num>
  <w:num w:numId="33">
    <w:abstractNumId w:val="12"/>
  </w:num>
  <w:num w:numId="34">
    <w:abstractNumId w:val="17"/>
  </w:num>
  <w:num w:numId="35">
    <w:abstractNumId w:val="17"/>
  </w:num>
  <w:num w:numId="36">
    <w:abstractNumId w:val="19"/>
  </w:num>
  <w:num w:numId="37">
    <w:abstractNumId w:val="17"/>
  </w:num>
  <w:num w:numId="38">
    <w:abstractNumId w:val="21"/>
  </w:num>
  <w:num w:numId="39">
    <w:abstractNumId w:val="15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1B"/>
    <w:rsid w:val="00034E7F"/>
    <w:rsid w:val="00072152"/>
    <w:rsid w:val="000A262A"/>
    <w:rsid w:val="000B4DA1"/>
    <w:rsid w:val="000C3ED6"/>
    <w:rsid w:val="000D4845"/>
    <w:rsid w:val="000E219A"/>
    <w:rsid w:val="00100991"/>
    <w:rsid w:val="001261CB"/>
    <w:rsid w:val="001471EA"/>
    <w:rsid w:val="00154B19"/>
    <w:rsid w:val="00157726"/>
    <w:rsid w:val="00160374"/>
    <w:rsid w:val="0018422F"/>
    <w:rsid w:val="00194D82"/>
    <w:rsid w:val="00196F3D"/>
    <w:rsid w:val="001973C5"/>
    <w:rsid w:val="001B29E3"/>
    <w:rsid w:val="001E6FF5"/>
    <w:rsid w:val="001F2CBA"/>
    <w:rsid w:val="00204BFF"/>
    <w:rsid w:val="002330E4"/>
    <w:rsid w:val="00243C47"/>
    <w:rsid w:val="0026517C"/>
    <w:rsid w:val="00265DAF"/>
    <w:rsid w:val="0027452D"/>
    <w:rsid w:val="002839C4"/>
    <w:rsid w:val="002A37D5"/>
    <w:rsid w:val="002B6AB7"/>
    <w:rsid w:val="002C5736"/>
    <w:rsid w:val="002D1EBD"/>
    <w:rsid w:val="002D36A2"/>
    <w:rsid w:val="002D73D7"/>
    <w:rsid w:val="002E1885"/>
    <w:rsid w:val="002E3294"/>
    <w:rsid w:val="002F11B2"/>
    <w:rsid w:val="00317F46"/>
    <w:rsid w:val="00324483"/>
    <w:rsid w:val="003343A0"/>
    <w:rsid w:val="00346A21"/>
    <w:rsid w:val="003548F5"/>
    <w:rsid w:val="00363137"/>
    <w:rsid w:val="00364B85"/>
    <w:rsid w:val="00384ABB"/>
    <w:rsid w:val="00385511"/>
    <w:rsid w:val="003962F2"/>
    <w:rsid w:val="003B6497"/>
    <w:rsid w:val="003D61AF"/>
    <w:rsid w:val="003F4D36"/>
    <w:rsid w:val="003F64F5"/>
    <w:rsid w:val="004062E3"/>
    <w:rsid w:val="00410D1E"/>
    <w:rsid w:val="0041381F"/>
    <w:rsid w:val="00433795"/>
    <w:rsid w:val="00462985"/>
    <w:rsid w:val="00463D60"/>
    <w:rsid w:val="004740C4"/>
    <w:rsid w:val="00493BF9"/>
    <w:rsid w:val="004E7AE4"/>
    <w:rsid w:val="00513BD9"/>
    <w:rsid w:val="00564C74"/>
    <w:rsid w:val="005B16C3"/>
    <w:rsid w:val="006069AF"/>
    <w:rsid w:val="00636F2B"/>
    <w:rsid w:val="00643B7C"/>
    <w:rsid w:val="006457F4"/>
    <w:rsid w:val="006530EF"/>
    <w:rsid w:val="00663361"/>
    <w:rsid w:val="00663541"/>
    <w:rsid w:val="006646F6"/>
    <w:rsid w:val="006674B8"/>
    <w:rsid w:val="006707E2"/>
    <w:rsid w:val="00692F63"/>
    <w:rsid w:val="006970FD"/>
    <w:rsid w:val="006A1706"/>
    <w:rsid w:val="006A4281"/>
    <w:rsid w:val="006A76EC"/>
    <w:rsid w:val="006B6F5B"/>
    <w:rsid w:val="006C2843"/>
    <w:rsid w:val="006F6ACC"/>
    <w:rsid w:val="00701F94"/>
    <w:rsid w:val="00706B9F"/>
    <w:rsid w:val="00724BD1"/>
    <w:rsid w:val="0073387F"/>
    <w:rsid w:val="007409DF"/>
    <w:rsid w:val="00740DD1"/>
    <w:rsid w:val="007466F6"/>
    <w:rsid w:val="00750FF3"/>
    <w:rsid w:val="0075110B"/>
    <w:rsid w:val="00754AC9"/>
    <w:rsid w:val="0075617B"/>
    <w:rsid w:val="007861B5"/>
    <w:rsid w:val="007937B8"/>
    <w:rsid w:val="007A47D5"/>
    <w:rsid w:val="007C5B82"/>
    <w:rsid w:val="007E584C"/>
    <w:rsid w:val="007F727B"/>
    <w:rsid w:val="00824B6B"/>
    <w:rsid w:val="0082694E"/>
    <w:rsid w:val="00827AC5"/>
    <w:rsid w:val="0086197C"/>
    <w:rsid w:val="00872869"/>
    <w:rsid w:val="008B3D3C"/>
    <w:rsid w:val="008C4C26"/>
    <w:rsid w:val="008C736C"/>
    <w:rsid w:val="008E7190"/>
    <w:rsid w:val="00900B2F"/>
    <w:rsid w:val="009119CC"/>
    <w:rsid w:val="00922B60"/>
    <w:rsid w:val="0097717C"/>
    <w:rsid w:val="00977484"/>
    <w:rsid w:val="00982246"/>
    <w:rsid w:val="0098730E"/>
    <w:rsid w:val="009A62AB"/>
    <w:rsid w:val="009A6A20"/>
    <w:rsid w:val="009C1004"/>
    <w:rsid w:val="009C3887"/>
    <w:rsid w:val="009C7441"/>
    <w:rsid w:val="009D13ED"/>
    <w:rsid w:val="009D7B97"/>
    <w:rsid w:val="00A00DF4"/>
    <w:rsid w:val="00A13F50"/>
    <w:rsid w:val="00A14338"/>
    <w:rsid w:val="00A21D61"/>
    <w:rsid w:val="00A255FE"/>
    <w:rsid w:val="00A410F9"/>
    <w:rsid w:val="00A418F6"/>
    <w:rsid w:val="00A46CFB"/>
    <w:rsid w:val="00A57A67"/>
    <w:rsid w:val="00A62E86"/>
    <w:rsid w:val="00A6383F"/>
    <w:rsid w:val="00A66A1E"/>
    <w:rsid w:val="00A67F22"/>
    <w:rsid w:val="00A73490"/>
    <w:rsid w:val="00A755C6"/>
    <w:rsid w:val="00A8323C"/>
    <w:rsid w:val="00A86469"/>
    <w:rsid w:val="00A90715"/>
    <w:rsid w:val="00AA19DB"/>
    <w:rsid w:val="00AB120D"/>
    <w:rsid w:val="00AD14D2"/>
    <w:rsid w:val="00AD27F6"/>
    <w:rsid w:val="00AF4606"/>
    <w:rsid w:val="00B04913"/>
    <w:rsid w:val="00B1190F"/>
    <w:rsid w:val="00B2291A"/>
    <w:rsid w:val="00B4152E"/>
    <w:rsid w:val="00B511FA"/>
    <w:rsid w:val="00B70E21"/>
    <w:rsid w:val="00B819A3"/>
    <w:rsid w:val="00B81B60"/>
    <w:rsid w:val="00B90874"/>
    <w:rsid w:val="00B97277"/>
    <w:rsid w:val="00BA1298"/>
    <w:rsid w:val="00BD2A37"/>
    <w:rsid w:val="00C0120A"/>
    <w:rsid w:val="00C171DF"/>
    <w:rsid w:val="00C25F33"/>
    <w:rsid w:val="00C41670"/>
    <w:rsid w:val="00C62700"/>
    <w:rsid w:val="00C62D32"/>
    <w:rsid w:val="00C64B6C"/>
    <w:rsid w:val="00C742F2"/>
    <w:rsid w:val="00C75179"/>
    <w:rsid w:val="00C816AA"/>
    <w:rsid w:val="00CB0B7D"/>
    <w:rsid w:val="00CB56B4"/>
    <w:rsid w:val="00CC101D"/>
    <w:rsid w:val="00CF0B3B"/>
    <w:rsid w:val="00CF23F2"/>
    <w:rsid w:val="00CF7CC9"/>
    <w:rsid w:val="00D3310A"/>
    <w:rsid w:val="00D5703B"/>
    <w:rsid w:val="00D72347"/>
    <w:rsid w:val="00D73F73"/>
    <w:rsid w:val="00D81122"/>
    <w:rsid w:val="00D85C3A"/>
    <w:rsid w:val="00DA0A59"/>
    <w:rsid w:val="00DC6B22"/>
    <w:rsid w:val="00DD2716"/>
    <w:rsid w:val="00DD3927"/>
    <w:rsid w:val="00DD72C4"/>
    <w:rsid w:val="00DE0049"/>
    <w:rsid w:val="00DE69C2"/>
    <w:rsid w:val="00E1653B"/>
    <w:rsid w:val="00E40856"/>
    <w:rsid w:val="00E61EF2"/>
    <w:rsid w:val="00E67641"/>
    <w:rsid w:val="00E72318"/>
    <w:rsid w:val="00E83F26"/>
    <w:rsid w:val="00E86D30"/>
    <w:rsid w:val="00E92DCF"/>
    <w:rsid w:val="00EB6D1B"/>
    <w:rsid w:val="00F20660"/>
    <w:rsid w:val="00F24EAB"/>
    <w:rsid w:val="00F431B9"/>
    <w:rsid w:val="00F44974"/>
    <w:rsid w:val="00F50DEA"/>
    <w:rsid w:val="00F521D9"/>
    <w:rsid w:val="00F56182"/>
    <w:rsid w:val="00F6006D"/>
    <w:rsid w:val="00F627B5"/>
    <w:rsid w:val="00F64EDE"/>
    <w:rsid w:val="00F66702"/>
    <w:rsid w:val="00F709EB"/>
    <w:rsid w:val="00FA0133"/>
    <w:rsid w:val="00FA429C"/>
    <w:rsid w:val="00FA6EF2"/>
    <w:rsid w:val="00FD4460"/>
    <w:rsid w:val="00FD635F"/>
    <w:rsid w:val="00FE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F4606"/>
    <w:pPr>
      <w:spacing w:after="80"/>
    </w:pPr>
    <w:rPr>
      <w:rFonts w:ascii="Trebuchet MS" w:hAnsi="Trebuchet MS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742F2"/>
    <w:pPr>
      <w:spacing w:before="360"/>
      <w:outlineLvl w:val="0"/>
    </w:pPr>
    <w:rPr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22B60"/>
    <w:pPr>
      <w:spacing w:before="120"/>
      <w:outlineLvl w:val="1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22B60"/>
    <w:rPr>
      <w:rFonts w:ascii="Arial" w:hAnsi="Arial" w:cs="Arial"/>
      <w:szCs w:val="24"/>
    </w:rPr>
  </w:style>
  <w:style w:type="character" w:styleId="Seitenzahl">
    <w:name w:val="page number"/>
    <w:basedOn w:val="Absatz-Standardschriftart"/>
    <w:semiHidden/>
  </w:style>
  <w:style w:type="paragraph" w:customStyle="1" w:styleId="Titel1">
    <w:name w:val="Titel 1"/>
    <w:basedOn w:val="Standard"/>
    <w:link w:val="Titel1Zchn"/>
    <w:qFormat/>
    <w:rsid w:val="00AF4606"/>
    <w:pPr>
      <w:spacing w:before="180" w:after="120"/>
      <w:jc w:val="center"/>
    </w:pPr>
    <w:rPr>
      <w:b/>
      <w:sz w:val="22"/>
    </w:rPr>
  </w:style>
  <w:style w:type="paragraph" w:customStyle="1" w:styleId="Titel2">
    <w:name w:val="Titel 2"/>
    <w:basedOn w:val="Titel1"/>
    <w:link w:val="Titel2Zchn"/>
    <w:qFormat/>
    <w:rsid w:val="00F50DEA"/>
    <w:pPr>
      <w:spacing w:before="48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64B85"/>
    <w:rPr>
      <w:rFonts w:ascii="Trebuchet MS" w:hAnsi="Trebuchet MS"/>
      <w:sz w:val="22"/>
      <w:szCs w:val="24"/>
      <w:u w:val="single"/>
    </w:rPr>
  </w:style>
  <w:style w:type="paragraph" w:styleId="Listenabsatz">
    <w:name w:val="List Paragraph"/>
    <w:basedOn w:val="Standard"/>
    <w:autoRedefine/>
    <w:uiPriority w:val="34"/>
    <w:qFormat/>
    <w:rsid w:val="002D1EBD"/>
    <w:pPr>
      <w:numPr>
        <w:numId w:val="21"/>
      </w:numPr>
      <w:ind w:left="510" w:hanging="340"/>
    </w:pPr>
  </w:style>
  <w:style w:type="paragraph" w:customStyle="1" w:styleId="StandardmEinzug">
    <w:name w:val="Standard m. Einzug"/>
    <w:basedOn w:val="Standard"/>
    <w:qFormat/>
    <w:rsid w:val="00E86D30"/>
    <w:pPr>
      <w:spacing w:before="80"/>
      <w:ind w:left="170"/>
    </w:pPr>
  </w:style>
  <w:style w:type="paragraph" w:customStyle="1" w:styleId="Listenberschrift">
    <w:name w:val="Listenüberschrift"/>
    <w:basedOn w:val="Standard"/>
    <w:next w:val="StandardmEinzug"/>
    <w:qFormat/>
    <w:rsid w:val="00AF4606"/>
    <w:pPr>
      <w:numPr>
        <w:numId w:val="37"/>
      </w:numPr>
      <w:spacing w:before="240" w:after="120"/>
      <w:ind w:left="187" w:hanging="357"/>
    </w:pPr>
    <w:rPr>
      <w:rFonts w:cs="Arial"/>
      <w:u w:val="single"/>
    </w:rPr>
  </w:style>
  <w:style w:type="paragraph" w:customStyle="1" w:styleId="Zwischenberschrift">
    <w:name w:val="Zwischenüberschrift"/>
    <w:basedOn w:val="Standard"/>
    <w:next w:val="Listenberschrift"/>
    <w:link w:val="ZwischenberschriftZchn"/>
    <w:qFormat/>
    <w:rsid w:val="00AF4606"/>
    <w:pPr>
      <w:numPr>
        <w:numId w:val="38"/>
      </w:numPr>
      <w:spacing w:before="400"/>
      <w:ind w:left="170" w:hanging="170"/>
    </w:pPr>
    <w:rPr>
      <w:b/>
      <w:sz w:val="22"/>
    </w:rPr>
  </w:style>
  <w:style w:type="character" w:customStyle="1" w:styleId="Titel1Zchn">
    <w:name w:val="Titel 1 Zchn"/>
    <w:basedOn w:val="Absatz-Standardschriftart"/>
    <w:link w:val="Titel1"/>
    <w:rsid w:val="00AF4606"/>
    <w:rPr>
      <w:rFonts w:ascii="Trebuchet MS" w:hAnsi="Trebuchet MS"/>
      <w:b/>
      <w:sz w:val="22"/>
      <w:szCs w:val="24"/>
    </w:rPr>
  </w:style>
  <w:style w:type="character" w:customStyle="1" w:styleId="Titel2Zchn">
    <w:name w:val="Titel 2 Zchn"/>
    <w:basedOn w:val="Titel1Zchn"/>
    <w:link w:val="Titel2"/>
    <w:rsid w:val="00B70E21"/>
    <w:rPr>
      <w:rFonts w:ascii="Trebuchet MS" w:hAnsi="Trebuchet MS"/>
      <w:b/>
      <w:sz w:val="22"/>
      <w:szCs w:val="24"/>
    </w:rPr>
  </w:style>
  <w:style w:type="character" w:customStyle="1" w:styleId="ZwischenberschriftZchn">
    <w:name w:val="Zwischenüberschrift Zchn"/>
    <w:basedOn w:val="Titel2Zchn"/>
    <w:link w:val="Zwischenberschrift"/>
    <w:rsid w:val="00AF4606"/>
    <w:rPr>
      <w:rFonts w:ascii="Trebuchet MS" w:hAnsi="Trebuchet MS"/>
      <w:b/>
      <w:sz w:val="22"/>
      <w:szCs w:val="24"/>
    </w:rPr>
  </w:style>
  <w:style w:type="paragraph" w:customStyle="1" w:styleId="Listenberschrift-Ebene2">
    <w:name w:val="Listenüberschrift - Ebene 2"/>
    <w:basedOn w:val="Listenberschrift"/>
    <w:next w:val="StandardmEinzug"/>
    <w:qFormat/>
    <w:rsid w:val="00643B7C"/>
    <w:pPr>
      <w:numPr>
        <w:numId w:val="33"/>
      </w:numPr>
      <w:spacing w:before="120"/>
    </w:pPr>
    <w:rPr>
      <w:u w:val="none"/>
    </w:rPr>
  </w:style>
  <w:style w:type="paragraph" w:customStyle="1" w:styleId="StandardmLckentext">
    <w:name w:val="Standard m. Lückentext"/>
    <w:basedOn w:val="StandardmEinzug"/>
    <w:autoRedefine/>
    <w:qFormat/>
    <w:rsid w:val="00C816AA"/>
    <w:pPr>
      <w:spacing w:before="120" w:after="120"/>
    </w:pPr>
  </w:style>
  <w:style w:type="paragraph" w:customStyle="1" w:styleId="Textstck">
    <w:name w:val="Textstück"/>
    <w:basedOn w:val="StandardmEinzug"/>
    <w:qFormat/>
    <w:rsid w:val="00243C47"/>
    <w:pPr>
      <w:spacing w:line="300" w:lineRule="exact"/>
    </w:pPr>
  </w:style>
  <w:style w:type="character" w:styleId="Fett">
    <w:name w:val="Strong"/>
    <w:basedOn w:val="Absatz-Standardschriftart"/>
    <w:uiPriority w:val="22"/>
    <w:qFormat/>
    <w:rsid w:val="00F521D9"/>
    <w:rPr>
      <w:b/>
      <w:bCs/>
    </w:rPr>
  </w:style>
  <w:style w:type="paragraph" w:customStyle="1" w:styleId="stil1">
    <w:name w:val="stil1"/>
    <w:basedOn w:val="Standard"/>
    <w:rsid w:val="00F521D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semiHidden/>
    <w:unhideWhenUsed/>
    <w:rsid w:val="00F521D9"/>
    <w:rPr>
      <w:color w:val="0000FF"/>
      <w:u w:val="single"/>
    </w:rPr>
  </w:style>
  <w:style w:type="character" w:customStyle="1" w:styleId="stil2">
    <w:name w:val="stil2"/>
    <w:basedOn w:val="Absatz-Standardschriftart"/>
    <w:rsid w:val="00F521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1D9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1D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723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fzeileZchn">
    <w:name w:val="Kopfzeile Zchn"/>
    <w:basedOn w:val="Absatz-Standardschriftart"/>
    <w:link w:val="Kopfzeile"/>
    <w:semiHidden/>
    <w:rsid w:val="00DD3927"/>
    <w:rPr>
      <w:rFonts w:ascii="Trebuchet MS" w:hAnsi="Trebuchet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F4606"/>
    <w:pPr>
      <w:spacing w:after="80"/>
    </w:pPr>
    <w:rPr>
      <w:rFonts w:ascii="Trebuchet MS" w:hAnsi="Trebuchet MS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742F2"/>
    <w:pPr>
      <w:spacing w:before="360"/>
      <w:outlineLvl w:val="0"/>
    </w:pPr>
    <w:rPr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22B60"/>
    <w:pPr>
      <w:spacing w:before="120"/>
      <w:outlineLvl w:val="1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22B60"/>
    <w:rPr>
      <w:rFonts w:ascii="Arial" w:hAnsi="Arial" w:cs="Arial"/>
      <w:szCs w:val="24"/>
    </w:rPr>
  </w:style>
  <w:style w:type="character" w:styleId="Seitenzahl">
    <w:name w:val="page number"/>
    <w:basedOn w:val="Absatz-Standardschriftart"/>
    <w:semiHidden/>
  </w:style>
  <w:style w:type="paragraph" w:customStyle="1" w:styleId="Titel1">
    <w:name w:val="Titel 1"/>
    <w:basedOn w:val="Standard"/>
    <w:link w:val="Titel1Zchn"/>
    <w:qFormat/>
    <w:rsid w:val="00AF4606"/>
    <w:pPr>
      <w:spacing w:before="180" w:after="120"/>
      <w:jc w:val="center"/>
    </w:pPr>
    <w:rPr>
      <w:b/>
      <w:sz w:val="22"/>
    </w:rPr>
  </w:style>
  <w:style w:type="paragraph" w:customStyle="1" w:styleId="Titel2">
    <w:name w:val="Titel 2"/>
    <w:basedOn w:val="Titel1"/>
    <w:link w:val="Titel2Zchn"/>
    <w:qFormat/>
    <w:rsid w:val="00F50DEA"/>
    <w:pPr>
      <w:spacing w:before="48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64B85"/>
    <w:rPr>
      <w:rFonts w:ascii="Trebuchet MS" w:hAnsi="Trebuchet MS"/>
      <w:sz w:val="22"/>
      <w:szCs w:val="24"/>
      <w:u w:val="single"/>
    </w:rPr>
  </w:style>
  <w:style w:type="paragraph" w:styleId="Listenabsatz">
    <w:name w:val="List Paragraph"/>
    <w:basedOn w:val="Standard"/>
    <w:autoRedefine/>
    <w:uiPriority w:val="34"/>
    <w:qFormat/>
    <w:rsid w:val="002D1EBD"/>
    <w:pPr>
      <w:numPr>
        <w:numId w:val="21"/>
      </w:numPr>
      <w:ind w:left="510" w:hanging="340"/>
    </w:pPr>
  </w:style>
  <w:style w:type="paragraph" w:customStyle="1" w:styleId="StandardmEinzug">
    <w:name w:val="Standard m. Einzug"/>
    <w:basedOn w:val="Standard"/>
    <w:qFormat/>
    <w:rsid w:val="00E86D30"/>
    <w:pPr>
      <w:spacing w:before="80"/>
      <w:ind w:left="170"/>
    </w:pPr>
  </w:style>
  <w:style w:type="paragraph" w:customStyle="1" w:styleId="Listenberschrift">
    <w:name w:val="Listenüberschrift"/>
    <w:basedOn w:val="Standard"/>
    <w:next w:val="StandardmEinzug"/>
    <w:qFormat/>
    <w:rsid w:val="00AF4606"/>
    <w:pPr>
      <w:numPr>
        <w:numId w:val="37"/>
      </w:numPr>
      <w:spacing w:before="240" w:after="120"/>
      <w:ind w:left="187" w:hanging="357"/>
    </w:pPr>
    <w:rPr>
      <w:rFonts w:cs="Arial"/>
      <w:u w:val="single"/>
    </w:rPr>
  </w:style>
  <w:style w:type="paragraph" w:customStyle="1" w:styleId="Zwischenberschrift">
    <w:name w:val="Zwischenüberschrift"/>
    <w:basedOn w:val="Standard"/>
    <w:next w:val="Listenberschrift"/>
    <w:link w:val="ZwischenberschriftZchn"/>
    <w:qFormat/>
    <w:rsid w:val="00AF4606"/>
    <w:pPr>
      <w:numPr>
        <w:numId w:val="38"/>
      </w:numPr>
      <w:spacing w:before="400"/>
      <w:ind w:left="170" w:hanging="170"/>
    </w:pPr>
    <w:rPr>
      <w:b/>
      <w:sz w:val="22"/>
    </w:rPr>
  </w:style>
  <w:style w:type="character" w:customStyle="1" w:styleId="Titel1Zchn">
    <w:name w:val="Titel 1 Zchn"/>
    <w:basedOn w:val="Absatz-Standardschriftart"/>
    <w:link w:val="Titel1"/>
    <w:rsid w:val="00AF4606"/>
    <w:rPr>
      <w:rFonts w:ascii="Trebuchet MS" w:hAnsi="Trebuchet MS"/>
      <w:b/>
      <w:sz w:val="22"/>
      <w:szCs w:val="24"/>
    </w:rPr>
  </w:style>
  <w:style w:type="character" w:customStyle="1" w:styleId="Titel2Zchn">
    <w:name w:val="Titel 2 Zchn"/>
    <w:basedOn w:val="Titel1Zchn"/>
    <w:link w:val="Titel2"/>
    <w:rsid w:val="00B70E21"/>
    <w:rPr>
      <w:rFonts w:ascii="Trebuchet MS" w:hAnsi="Trebuchet MS"/>
      <w:b/>
      <w:sz w:val="22"/>
      <w:szCs w:val="24"/>
    </w:rPr>
  </w:style>
  <w:style w:type="character" w:customStyle="1" w:styleId="ZwischenberschriftZchn">
    <w:name w:val="Zwischenüberschrift Zchn"/>
    <w:basedOn w:val="Titel2Zchn"/>
    <w:link w:val="Zwischenberschrift"/>
    <w:rsid w:val="00AF4606"/>
    <w:rPr>
      <w:rFonts w:ascii="Trebuchet MS" w:hAnsi="Trebuchet MS"/>
      <w:b/>
      <w:sz w:val="22"/>
      <w:szCs w:val="24"/>
    </w:rPr>
  </w:style>
  <w:style w:type="paragraph" w:customStyle="1" w:styleId="Listenberschrift-Ebene2">
    <w:name w:val="Listenüberschrift - Ebene 2"/>
    <w:basedOn w:val="Listenberschrift"/>
    <w:next w:val="StandardmEinzug"/>
    <w:qFormat/>
    <w:rsid w:val="00643B7C"/>
    <w:pPr>
      <w:numPr>
        <w:numId w:val="33"/>
      </w:numPr>
      <w:spacing w:before="120"/>
    </w:pPr>
    <w:rPr>
      <w:u w:val="none"/>
    </w:rPr>
  </w:style>
  <w:style w:type="paragraph" w:customStyle="1" w:styleId="StandardmLckentext">
    <w:name w:val="Standard m. Lückentext"/>
    <w:basedOn w:val="StandardmEinzug"/>
    <w:autoRedefine/>
    <w:qFormat/>
    <w:rsid w:val="00C816AA"/>
    <w:pPr>
      <w:spacing w:before="120" w:after="120"/>
    </w:pPr>
  </w:style>
  <w:style w:type="paragraph" w:customStyle="1" w:styleId="Textstck">
    <w:name w:val="Textstück"/>
    <w:basedOn w:val="StandardmEinzug"/>
    <w:qFormat/>
    <w:rsid w:val="00243C47"/>
    <w:pPr>
      <w:spacing w:line="300" w:lineRule="exact"/>
    </w:pPr>
  </w:style>
  <w:style w:type="character" w:styleId="Fett">
    <w:name w:val="Strong"/>
    <w:basedOn w:val="Absatz-Standardschriftart"/>
    <w:uiPriority w:val="22"/>
    <w:qFormat/>
    <w:rsid w:val="00F521D9"/>
    <w:rPr>
      <w:b/>
      <w:bCs/>
    </w:rPr>
  </w:style>
  <w:style w:type="paragraph" w:customStyle="1" w:styleId="stil1">
    <w:name w:val="stil1"/>
    <w:basedOn w:val="Standard"/>
    <w:rsid w:val="00F521D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semiHidden/>
    <w:unhideWhenUsed/>
    <w:rsid w:val="00F521D9"/>
    <w:rPr>
      <w:color w:val="0000FF"/>
      <w:u w:val="single"/>
    </w:rPr>
  </w:style>
  <w:style w:type="character" w:customStyle="1" w:styleId="stil2">
    <w:name w:val="stil2"/>
    <w:basedOn w:val="Absatz-Standardschriftart"/>
    <w:rsid w:val="00F521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21D9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21D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723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fzeileZchn">
    <w:name w:val="Kopfzeile Zchn"/>
    <w:basedOn w:val="Absatz-Standardschriftart"/>
    <w:link w:val="Kopfzeile"/>
    <w:semiHidden/>
    <w:rsid w:val="00DD3927"/>
    <w:rPr>
      <w:rFonts w:ascii="Trebuchet MS" w:hAnsi="Trebuchet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i\Anwendungsdaten\Microsoft\Templates\PD_Handou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74BAE-CE89-4D99-81E1-B2A264F2C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PD_Handout.dotx</Template>
  <TotalTime>0</TotalTime>
  <Pages>3</Pages>
  <Words>95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IBM CUSTOMER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Stephanie Köser</dc:creator>
  <cp:lastModifiedBy>Stephanie Köser</cp:lastModifiedBy>
  <cp:revision>21</cp:revision>
  <cp:lastPrinted>2014-04-06T19:31:00Z</cp:lastPrinted>
  <dcterms:created xsi:type="dcterms:W3CDTF">2014-04-06T19:30:00Z</dcterms:created>
  <dcterms:modified xsi:type="dcterms:W3CDTF">2014-04-06T20:13:00Z</dcterms:modified>
</cp:coreProperties>
</file>