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92" w:rsidRDefault="00806507" w:rsidP="00FA3C5A">
      <w:r w:rsidRPr="00806507">
        <w:rPr>
          <w:noProof/>
          <w:lang w:val="hu-HU" w:eastAsia="hu-H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-79.45pt;margin-top:-90.45pt;width:687.5pt;height:963.25pt;z-index:251629567" fillcolor="white [3212]">
            <v:fill r:id="rId5" o:title="5%-os" color2="#c2d69b [1942]" type="pattern"/>
            <v:textbox>
              <w:txbxContent>
                <w:p w:rsidR="00A53ADB" w:rsidRDefault="00A53ADB"/>
              </w:txbxContent>
            </v:textbox>
          </v:shape>
        </w:pict>
      </w:r>
      <w:r w:rsidRPr="00806507">
        <w:rPr>
          <w:noProof/>
          <w:lang w:val="hu-HU" w:eastAsia="hu-HU" w:bidi="ar-SA"/>
        </w:rPr>
        <w:pict>
          <v:shape id="_x0000_s1086" type="#_x0000_t202" style="position:absolute;margin-left:450.15pt;margin-top:-17pt;width:108.25pt;height:80.6pt;z-index:251686912;mso-wrap-style:none" filled="f" stroked="f">
            <v:textbox style="mso-fit-shape-to-text:t">
              <w:txbxContent>
                <w:p w:rsidR="00FA3C5A" w:rsidRDefault="00DF6BC6"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1190625" cy="781050"/>
                        <wp:effectExtent l="19050" t="0" r="9525" b="0"/>
                        <wp:docPr id="54" name="Kép 54" descr="C:\Documents and Settings\Ideapad\Dokumentumok\Képek\Schule\images (1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Documents and Settings\Ideapad\Dokumentumok\Képek\Schule\images (1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6507">
        <w:rPr>
          <w:noProof/>
          <w:lang w:val="hu-HU" w:eastAsia="hu-HU" w:bidi="ar-SA"/>
        </w:rPr>
        <w:pict>
          <v:shape id="_x0000_s1087" type="#_x0000_t202" style="position:absolute;margin-left:51.15pt;margin-top:-24.6pt;width:87.2pt;height:113.6pt;z-index:251687936;mso-wrap-style:none" filled="f" stroked="f">
            <v:textbox style="mso-next-textbox:#_x0000_s1087;mso-fit-shape-to-text:t">
              <w:txbxContent>
                <w:p w:rsidR="00FA3C5A" w:rsidRDefault="00DF6BC6"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923925" cy="1200150"/>
                        <wp:effectExtent l="0" t="0" r="9525" b="0"/>
                        <wp:docPr id="416" name="Kép 416" descr="C:\Documents and Settings\Ideapad\Dokumentumok\Képek\Schule\images (3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6" descr="C:\Documents and Settings\Ideapad\Dokumentumok\Képek\Schule\images (3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6507">
        <w:rPr>
          <w:noProof/>
          <w:lang w:val="hu-HU" w:eastAsia="hu-HU" w:bidi="ar-SA"/>
        </w:rPr>
        <w:pict>
          <v:shape id="_x0000_s1085" type="#_x0000_t202" style="position:absolute;margin-left:63.15pt;margin-top:67.65pt;width:464.25pt;height:712.5pt;z-index:251685888;mso-wrap-style:none" filled="f" stroked="f">
            <v:textbox style="mso-next-textbox:#_x0000_s1085;mso-fit-shape-to-text:t">
              <w:txbxContent>
                <w:p w:rsidR="00FA3C5A" w:rsidRDefault="00DF6BC6"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5695950" cy="8801100"/>
                        <wp:effectExtent l="19050" t="0" r="0" b="0"/>
                        <wp:docPr id="236" name="Kép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0" cy="880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6507">
        <w:rPr>
          <w:noProof/>
          <w:lang w:val="hu-HU" w:eastAsia="hu-HU" w:bidi="ar-SA"/>
        </w:rPr>
        <w:pict>
          <v:shape id="_x0000_s1083" type="#_x0000_t202" style="position:absolute;margin-left:63.15pt;margin-top:55.65pt;width:464.25pt;height:712.5pt;z-index:251684864">
            <v:textbox style="mso-next-textbox:#_x0000_s1083">
              <w:txbxContent>
                <w:p w:rsidR="00A23C0D" w:rsidRPr="00F76722" w:rsidRDefault="00A23C0D" w:rsidP="00FA3C5A">
                  <w:pPr>
                    <w:rPr>
                      <w:rFonts w:cs="Arial"/>
                      <w:b/>
                      <w:sz w:val="24"/>
                      <w:szCs w:val="24"/>
                      <w:lang w:val="hu-HU"/>
                    </w:rPr>
                  </w:pPr>
                  <w:r w:rsidRPr="00F76722">
                    <w:rPr>
                      <w:rFonts w:cs="Arial"/>
                      <w:b/>
                      <w:sz w:val="24"/>
                      <w:szCs w:val="24"/>
                      <w:lang w:val="hu-HU"/>
                    </w:rPr>
                    <w:t xml:space="preserve">     </w:t>
                  </w:r>
                </w:p>
              </w:txbxContent>
            </v:textbox>
          </v:shape>
        </w:pict>
      </w:r>
      <w:r w:rsidRPr="00806507">
        <w:rPr>
          <w:noProof/>
          <w:lang w:val="pt-BR" w:eastAsia="pt-BR" w:bidi="ar-SA"/>
        </w:rPr>
        <w:pict>
          <v:roundrect id="_x0000_s1080" style="position:absolute;margin-left:82.8pt;margin-top:-7.35pt;width:410.55pt;height:56.25pt;z-index:251681792;mso-position-horizontal-relative:margin" arcsize="10923f" fillcolor="#00b050" strokecolor="#00b050" strokeweight="3pt">
            <v:shadow color="#868686"/>
            <v:textbox style="mso-next-textbox:#_x0000_s1080">
              <w:txbxContent>
                <w:p w:rsidR="00C32312" w:rsidRPr="004136FB" w:rsidRDefault="00802077" w:rsidP="00802077">
                  <w:pPr>
                    <w:spacing w:after="0" w:line="240" w:lineRule="auto"/>
                    <w:jc w:val="center"/>
                    <w:rPr>
                      <w:rFonts w:ascii="Tempus Sans ITC" w:hAnsi="Tempus Sans ITC"/>
                      <w:b/>
                      <w:i/>
                      <w:color w:val="C00000"/>
                      <w:sz w:val="72"/>
                      <w:szCs w:val="72"/>
                      <w:lang w:val="hu-HU"/>
                    </w:rPr>
                  </w:pPr>
                  <w:r w:rsidRPr="00414BE8">
                    <w:rPr>
                      <w:rFonts w:ascii="Garamond" w:hAnsi="Garamond"/>
                      <w:color w:val="000000"/>
                      <w:sz w:val="72"/>
                      <w:szCs w:val="72"/>
                      <w:lang w:val="hu-HU"/>
                    </w:rPr>
                    <w:t xml:space="preserve"> </w:t>
                  </w:r>
                  <w:r w:rsidR="00D941ED">
                    <w:rPr>
                      <w:rFonts w:ascii="Tempus Sans ITC" w:hAnsi="Tempus Sans ITC"/>
                      <w:b/>
                      <w:color w:val="C00000"/>
                      <w:sz w:val="72"/>
                      <w:szCs w:val="72"/>
                      <w:lang w:val="hu-HU"/>
                    </w:rPr>
                    <w:t>Schule,</w:t>
                  </w:r>
                  <w:r w:rsidR="00FA3C5A" w:rsidRPr="004136FB">
                    <w:rPr>
                      <w:rFonts w:ascii="Tempus Sans ITC" w:hAnsi="Tempus Sans ITC"/>
                      <w:b/>
                      <w:color w:val="C00000"/>
                      <w:sz w:val="72"/>
                      <w:szCs w:val="72"/>
                      <w:lang w:val="hu-HU"/>
                    </w:rPr>
                    <w:t>Schulfächer</w:t>
                  </w:r>
                </w:p>
              </w:txbxContent>
            </v:textbox>
            <w10:wrap anchorx="margin"/>
          </v:roundrect>
        </w:pict>
      </w:r>
      <w:r w:rsidRPr="00806507">
        <w:rPr>
          <w:noProof/>
          <w:lang w:val="pt-BR" w:eastAsia="pt-BR" w:bidi="ar-SA"/>
        </w:rPr>
        <w:pict>
          <v:roundrect id="_x0000_s1026" style="position:absolute;margin-left:36.4pt;margin-top:20.35pt;width:501pt;height:763.5pt;z-index:251630592;mso-position-horizontal-relative:margin;mso-position-vertical-relative:margin" arcsize="3155f" fillcolor="#00b050" strokeweight="2.25pt">
            <w10:wrap anchorx="margin" anchory="margin"/>
          </v:roundrect>
        </w:pict>
      </w:r>
      <w:r w:rsidRPr="00806507">
        <w:rPr>
          <w:noProof/>
          <w:lang w:val="pt-BR" w:eastAsia="pt-BR" w:bidi="ar-SA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63" type="#_x0000_t95" style="position:absolute;margin-left:7.4pt;margin-top:76.2pt;width:50pt;height:32.25pt;z-index:251667456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62" type="#_x0000_t95" style="position:absolute;margin-left:7.4pt;margin-top:168.3pt;width:50pt;height:32.25pt;z-index:251666432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7" type="#_x0000_t95" style="position:absolute;margin-left:8.15pt;margin-top:214.4pt;width:50pt;height:32.25pt;z-index:251678720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9" type="#_x0000_t95" style="position:absolute;margin-left:7.4pt;margin-top:261.15pt;width:50pt;height:32.25pt;z-index:251680768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8" type="#_x0000_t95" style="position:absolute;margin-left:7.9pt;margin-top:305.7pt;width:50pt;height:32.25pt;z-index:251679744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6" type="#_x0000_t95" style="position:absolute;margin-left:7.4pt;margin-top:351.9pt;width:50pt;height:32.25pt;z-index:251677696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5" type="#_x0000_t95" style="position:absolute;margin-left:7.9pt;margin-top:398.55pt;width:50pt;height:32.25pt;z-index:251676672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67" type="#_x0000_t95" style="position:absolute;margin-left:7.15pt;margin-top:444.75pt;width:50pt;height:32.25pt;z-index:251668480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4" type="#_x0000_t95" style="position:absolute;margin-left:7.15pt;margin-top:490.05pt;width:50pt;height:32.25pt;z-index:251675648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3" type="#_x0000_t95" style="position:absolute;margin-left:7.15pt;margin-top:536.1pt;width:50pt;height:32.25pt;z-index:251674624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2" type="#_x0000_t95" style="position:absolute;margin-left:7.15pt;margin-top:582.2pt;width:50pt;height:32.25pt;z-index:251673600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1" type="#_x0000_t95" style="position:absolute;margin-left:6.65pt;margin-top:629.75pt;width:50pt;height:32.25pt;z-index:251672576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70" type="#_x0000_t95" style="position:absolute;margin-left:7.15pt;margin-top:675.15pt;width:50pt;height:32.25pt;z-index:251671552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68" type="#_x0000_t95" style="position:absolute;margin-left:7.15pt;margin-top:721.65pt;width:50pt;height:32.25pt;z-index:251669504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69" type="#_x0000_t95" style="position:absolute;margin-left:7.15pt;margin-top:123.15pt;width:50pt;height:32.25pt;z-index:251670528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shape id="_x0000_s1061" type="#_x0000_t95" style="position:absolute;margin-left:7.15pt;margin-top:30.9pt;width:50pt;height:32.25pt;z-index:251665408" adj="9333892,6977" fillcolor="#f06" strokeweight="2.25pt"/>
        </w:pict>
      </w:r>
      <w:r w:rsidRPr="00806507">
        <w:rPr>
          <w:noProof/>
          <w:lang w:val="pt-BR" w:eastAsia="pt-BR" w:bidi="ar-SA"/>
        </w:rPr>
        <w:pict>
          <v:oval id="_x0000_s1059" style="position:absolute;margin-left:7.15pt;margin-top:231.65pt;width:13.5pt;height:12.75pt;z-index:251664384" strokeweight="2.25pt"/>
        </w:pict>
      </w:r>
      <w:r w:rsidRPr="00806507">
        <w:rPr>
          <w:noProof/>
          <w:lang w:val="pt-BR" w:eastAsia="pt-BR" w:bidi="ar-SA"/>
        </w:rPr>
        <w:pict>
          <v:oval id="_x0000_s1058" style="position:absolute;margin-left:7.15pt;margin-top:185.6pt;width:13.5pt;height:12.75pt;z-index:251663360" strokeweight="2.25pt"/>
        </w:pict>
      </w:r>
      <w:r w:rsidRPr="00806507">
        <w:rPr>
          <w:noProof/>
          <w:lang w:val="pt-BR" w:eastAsia="pt-BR" w:bidi="ar-SA"/>
        </w:rPr>
        <w:pict>
          <v:oval id="_x0000_s1057" style="position:absolute;margin-left:7.15pt;margin-top:139.5pt;width:13.5pt;height:12.75pt;z-index:251662336" strokeweight="2.25pt"/>
        </w:pict>
      </w:r>
      <w:r w:rsidRPr="00806507">
        <w:rPr>
          <w:noProof/>
          <w:lang w:val="pt-BR" w:eastAsia="pt-BR" w:bidi="ar-SA"/>
        </w:rPr>
        <w:pict>
          <v:oval id="_x0000_s1056" style="position:absolute;margin-left:7.15pt;margin-top:93.45pt;width:13.5pt;height:12.75pt;z-index:251661312" strokeweight="2.25pt"/>
        </w:pict>
      </w:r>
      <w:r w:rsidRPr="00806507">
        <w:rPr>
          <w:noProof/>
          <w:lang w:val="pt-BR" w:eastAsia="pt-BR" w:bidi="ar-SA"/>
        </w:rPr>
        <w:pict>
          <v:oval id="_x0000_s1055" style="position:absolute;margin-left:7.15pt;margin-top:600.2pt;width:13.5pt;height:12.75pt;z-index:251660288" strokeweight="2.25pt"/>
        </w:pict>
      </w:r>
      <w:r w:rsidRPr="00806507">
        <w:rPr>
          <w:noProof/>
          <w:lang w:val="pt-BR" w:eastAsia="pt-BR" w:bidi="ar-SA"/>
        </w:rPr>
        <w:pict>
          <v:oval id="_x0000_s1054" style="position:absolute;margin-left:7.15pt;margin-top:646.25pt;width:13.5pt;height:12.75pt;z-index:251659264" strokeweight="2.25pt"/>
        </w:pict>
      </w:r>
      <w:r w:rsidRPr="00806507">
        <w:rPr>
          <w:noProof/>
          <w:lang w:val="pt-BR" w:eastAsia="pt-BR" w:bidi="ar-SA"/>
        </w:rPr>
        <w:pict>
          <v:oval id="_x0000_s1053" style="position:absolute;margin-left:7.15pt;margin-top:692.3pt;width:13.5pt;height:12.75pt;z-index:251658240" strokeweight="2.25pt"/>
        </w:pict>
      </w:r>
      <w:r w:rsidRPr="00806507">
        <w:rPr>
          <w:noProof/>
          <w:lang w:val="pt-BR" w:eastAsia="pt-BR" w:bidi="ar-SA"/>
        </w:rPr>
        <w:pict>
          <v:oval id="_x0000_s1050" style="position:absolute;margin-left:7.15pt;margin-top:277.7pt;width:13.5pt;height:12.75pt;z-index:251655168" strokeweight="2.25pt"/>
        </w:pict>
      </w:r>
      <w:r w:rsidRPr="00806507">
        <w:rPr>
          <w:noProof/>
          <w:lang w:val="pt-BR" w:eastAsia="pt-BR" w:bidi="ar-SA"/>
        </w:rPr>
        <w:pict>
          <v:oval id="_x0000_s1049" style="position:absolute;margin-left:7.15pt;margin-top:323.8pt;width:13.5pt;height:12.75pt;z-index:251654144" strokeweight="2.25pt"/>
        </w:pict>
      </w:r>
      <w:r w:rsidRPr="00806507">
        <w:rPr>
          <w:noProof/>
          <w:lang w:val="pt-BR" w:eastAsia="pt-BR" w:bidi="ar-SA"/>
        </w:rPr>
        <w:pict>
          <v:oval id="_x0000_s1048" style="position:absolute;margin-left:7.15pt;margin-top:369.85pt;width:13.5pt;height:12.75pt;z-index:251653120" strokeweight="2.25pt"/>
        </w:pict>
      </w:r>
      <w:r w:rsidRPr="00806507">
        <w:rPr>
          <w:noProof/>
          <w:lang w:val="pt-BR" w:eastAsia="pt-BR" w:bidi="ar-SA"/>
        </w:rPr>
        <w:pict>
          <v:oval id="_x0000_s1046" style="position:absolute;margin-left:7.15pt;margin-top:415.9pt;width:13.5pt;height:12.75pt;z-index:251651072" strokeweight="2.25pt"/>
        </w:pict>
      </w:r>
      <w:r w:rsidRPr="00806507">
        <w:rPr>
          <w:noProof/>
          <w:lang w:val="pt-BR" w:eastAsia="pt-BR" w:bidi="ar-SA"/>
        </w:rPr>
        <w:pict>
          <v:oval id="_x0000_s1047" style="position:absolute;margin-left:7.15pt;margin-top:554.1pt;width:13.5pt;height:12.75pt;z-index:251652096" strokeweight="2.25pt"/>
        </w:pict>
      </w:r>
      <w:r w:rsidRPr="00806507">
        <w:rPr>
          <w:noProof/>
          <w:lang w:val="pt-BR" w:eastAsia="pt-BR" w:bidi="ar-SA"/>
        </w:rPr>
        <w:pict>
          <v:oval id="_x0000_s1031" style="position:absolute;margin-left:7.15pt;margin-top:508.05pt;width:13.5pt;height:12.75pt;z-index:251635712" strokeweight="2.25pt"/>
        </w:pict>
      </w:r>
      <w:r w:rsidRPr="00806507">
        <w:rPr>
          <w:noProof/>
          <w:lang w:val="pt-BR" w:eastAsia="pt-BR" w:bidi="ar-SA"/>
        </w:rPr>
        <w:pict>
          <v:oval id="_x0000_s1032" style="position:absolute;margin-left:7.15pt;margin-top:462pt;width:13.5pt;height:12.75pt;z-index:251636736" strokeweight="2.25pt"/>
        </w:pict>
      </w:r>
      <w:r w:rsidRPr="00806507">
        <w:rPr>
          <w:noProof/>
          <w:lang w:val="pt-BR" w:eastAsia="pt-BR" w:bidi="ar-SA"/>
        </w:rPr>
        <w:pict>
          <v:oval id="_x0000_s1052" style="position:absolute;margin-left:7.15pt;margin-top:738.4pt;width:13.5pt;height:12.75pt;z-index:251657216" strokeweight="2.25pt"/>
        </w:pict>
      </w:r>
      <w:r w:rsidRPr="00806507">
        <w:rPr>
          <w:noProof/>
          <w:lang w:val="pt-BR" w:eastAsia="pt-BR" w:bidi="ar-SA"/>
        </w:rPr>
        <w:pict>
          <v:oval id="_x0000_s1051" style="position:absolute;margin-left:7.15pt;margin-top:47.4pt;width:13.5pt;height:12.75pt;z-index:251656192" strokeweight="2.25pt"/>
        </w:pict>
      </w:r>
      <w:r w:rsidRPr="00806507">
        <w:rPr>
          <w:noProof/>
          <w:lang w:val="pt-BR" w:eastAsia="pt-BR" w:bidi="ar-SA"/>
        </w:rPr>
        <w:pict>
          <v:oval id="_x0000_s1028" style="position:absolute;margin-left:43.65pt;margin-top:47.4pt;width:13.5pt;height:12.75pt;z-index:251632640" strokeweight="2.25pt"/>
        </w:pict>
      </w:r>
      <w:r w:rsidRPr="00806507">
        <w:rPr>
          <w:noProof/>
          <w:lang w:val="pt-BR" w:eastAsia="pt-BR" w:bidi="ar-SA"/>
        </w:rPr>
        <w:pict>
          <v:oval id="_x0000_s1034" style="position:absolute;margin-left:43.65pt;margin-top:692.1pt;width:13.5pt;height:12.75pt;z-index:251638784" strokeweight="2.25pt"/>
        </w:pict>
      </w:r>
      <w:r w:rsidRPr="00806507">
        <w:rPr>
          <w:noProof/>
          <w:lang w:val="pt-BR" w:eastAsia="pt-BR" w:bidi="ar-SA"/>
        </w:rPr>
        <w:pict>
          <v:oval id="_x0000_s1035" style="position:absolute;margin-left:43.65pt;margin-top:646.05pt;width:13.5pt;height:12.75pt;z-index:251639808" strokeweight="2.25pt"/>
        </w:pict>
      </w:r>
      <w:r w:rsidRPr="00806507">
        <w:rPr>
          <w:noProof/>
          <w:lang w:val="pt-BR" w:eastAsia="pt-BR" w:bidi="ar-SA"/>
        </w:rPr>
        <w:pict>
          <v:oval id="_x0000_s1036" style="position:absolute;margin-left:43.65pt;margin-top:600pt;width:13.5pt;height:12.75pt;z-index:251640832" strokeweight="2.25pt"/>
        </w:pict>
      </w:r>
      <w:r w:rsidRPr="00806507">
        <w:rPr>
          <w:noProof/>
          <w:lang w:val="pt-BR" w:eastAsia="pt-BR" w:bidi="ar-SA"/>
        </w:rPr>
        <w:pict>
          <v:oval id="_x0000_s1040" style="position:absolute;margin-left:43.65pt;margin-top:231.6pt;width:13.5pt;height:12.75pt;z-index:251644928" strokeweight="2.25pt"/>
        </w:pict>
      </w:r>
      <w:r w:rsidRPr="00806507">
        <w:rPr>
          <w:noProof/>
          <w:lang w:val="pt-BR" w:eastAsia="pt-BR" w:bidi="ar-SA"/>
        </w:rPr>
        <w:pict>
          <v:oval id="_x0000_s1042" style="position:absolute;margin-left:43.65pt;margin-top:461.85pt;width:13.5pt;height:12.75pt;z-index:251646976" strokeweight="2.25pt"/>
        </w:pict>
      </w:r>
      <w:r w:rsidRPr="00806507">
        <w:rPr>
          <w:noProof/>
          <w:lang w:val="pt-BR" w:eastAsia="pt-BR" w:bidi="ar-SA"/>
        </w:rPr>
        <w:pict>
          <v:oval id="_x0000_s1043" style="position:absolute;margin-left:43.65pt;margin-top:369.75pt;width:13.5pt;height:12.75pt;z-index:251648000" strokeweight="2.25pt"/>
        </w:pict>
      </w:r>
      <w:r w:rsidRPr="00806507">
        <w:rPr>
          <w:noProof/>
          <w:lang w:val="pt-BR" w:eastAsia="pt-BR" w:bidi="ar-SA"/>
        </w:rPr>
        <w:pict>
          <v:oval id="_x0000_s1029" style="position:absolute;margin-left:43.65pt;margin-top:323.7pt;width:13.5pt;height:12.75pt;z-index:251633664" strokeweight="2.25pt"/>
        </w:pict>
      </w:r>
      <w:r w:rsidRPr="00806507">
        <w:rPr>
          <w:noProof/>
          <w:lang w:val="pt-BR" w:eastAsia="pt-BR" w:bidi="ar-SA"/>
        </w:rPr>
        <w:pict>
          <v:oval id="_x0000_s1037" style="position:absolute;margin-left:43.65pt;margin-top:553.95pt;width:13.5pt;height:12.75pt;z-index:251641856" strokeweight="2.25pt"/>
        </w:pict>
      </w:r>
      <w:r w:rsidRPr="00806507">
        <w:rPr>
          <w:noProof/>
          <w:lang w:val="pt-BR" w:eastAsia="pt-BR" w:bidi="ar-SA"/>
        </w:rPr>
        <w:pict>
          <v:oval id="_x0000_s1038" style="position:absolute;margin-left:43.65pt;margin-top:139.5pt;width:13.5pt;height:12.75pt;z-index:251642880" strokeweight="2.25pt"/>
        </w:pict>
      </w:r>
      <w:r w:rsidRPr="00806507">
        <w:rPr>
          <w:noProof/>
          <w:lang w:val="pt-BR" w:eastAsia="pt-BR" w:bidi="ar-SA"/>
        </w:rPr>
        <w:pict>
          <v:oval id="_x0000_s1039" style="position:absolute;margin-left:43.65pt;margin-top:185.55pt;width:13.5pt;height:12.75pt;z-index:251643904" strokeweight="2.25pt"/>
        </w:pict>
      </w:r>
      <w:r w:rsidRPr="00806507">
        <w:rPr>
          <w:noProof/>
          <w:lang w:val="pt-BR" w:eastAsia="pt-BR" w:bidi="ar-SA"/>
        </w:rPr>
        <w:pict>
          <v:oval id="_x0000_s1041" style="position:absolute;margin-left:43.65pt;margin-top:507.9pt;width:13.5pt;height:12.75pt;z-index:251645952" strokeweight="2.25pt"/>
        </w:pict>
      </w:r>
      <w:r w:rsidRPr="00806507">
        <w:rPr>
          <w:noProof/>
          <w:lang w:val="pt-BR" w:eastAsia="pt-BR" w:bidi="ar-SA"/>
        </w:rPr>
        <w:pict>
          <v:oval id="_x0000_s1045" style="position:absolute;margin-left:43.65pt;margin-top:415.8pt;width:13.5pt;height:12.75pt;z-index:251650048" strokeweight="2.25pt"/>
        </w:pict>
      </w:r>
      <w:r w:rsidRPr="00806507">
        <w:rPr>
          <w:noProof/>
          <w:lang w:val="pt-BR" w:eastAsia="pt-BR" w:bidi="ar-SA"/>
        </w:rPr>
        <w:pict>
          <v:oval id="_x0000_s1044" style="position:absolute;margin-left:43.65pt;margin-top:277.65pt;width:13.5pt;height:12.75pt;z-index:251649024" strokeweight="2.25pt"/>
        </w:pict>
      </w:r>
      <w:r w:rsidRPr="00806507">
        <w:rPr>
          <w:noProof/>
          <w:lang w:val="pt-BR" w:eastAsia="pt-BR" w:bidi="ar-SA"/>
        </w:rPr>
        <w:pict>
          <v:oval id="_x0000_s1030" style="position:absolute;margin-left:43.65pt;margin-top:93.45pt;width:13.5pt;height:12.75pt;z-index:251634688" strokeweight="2.25pt"/>
        </w:pict>
      </w:r>
      <w:r w:rsidRPr="00806507">
        <w:rPr>
          <w:noProof/>
          <w:lang w:val="pt-BR" w:eastAsia="pt-BR" w:bidi="ar-SA"/>
        </w:rPr>
        <w:pict>
          <v:oval id="_x0000_s1033" style="position:absolute;margin-left:43.65pt;margin-top:738.15pt;width:13.5pt;height:12.75pt;z-index:251637760" strokeweight="2.25pt"/>
        </w:pict>
      </w:r>
      <w:r w:rsidRPr="00806507">
        <w:rPr>
          <w:noProof/>
          <w:lang w:val="pt-BR" w:eastAsia="pt-BR" w:bidi="ar-SA"/>
        </w:rPr>
        <w:pict>
          <v:roundrect id="_x0000_s1027" style="position:absolute;margin-left:0;margin-top:0;width:27.75pt;height:763.5pt;z-index:251631616;mso-position-horizontal:left;mso-position-horizontal-relative:margin;mso-position-vertical:bottom;mso-position-vertical-relative:margin" arcsize="10923f" fillcolor="#00b050" strokeweight="2.25pt">
            <w10:wrap anchorx="margin" anchory="margin"/>
          </v:roundrect>
        </w:pict>
      </w:r>
    </w:p>
    <w:sectPr w:rsidR="00727092" w:rsidSect="00CE4D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useFELayout/>
  </w:compat>
  <w:rsids>
    <w:rsidRoot w:val="00BF33AE"/>
    <w:rsid w:val="00037C55"/>
    <w:rsid w:val="000B274C"/>
    <w:rsid w:val="000F0F43"/>
    <w:rsid w:val="001341E2"/>
    <w:rsid w:val="001930E0"/>
    <w:rsid w:val="001E594A"/>
    <w:rsid w:val="002C30F8"/>
    <w:rsid w:val="002E49FF"/>
    <w:rsid w:val="0037483A"/>
    <w:rsid w:val="004136FB"/>
    <w:rsid w:val="00414BE8"/>
    <w:rsid w:val="004F0160"/>
    <w:rsid w:val="00540181"/>
    <w:rsid w:val="00597EE9"/>
    <w:rsid w:val="006200DB"/>
    <w:rsid w:val="006C67F4"/>
    <w:rsid w:val="0070497F"/>
    <w:rsid w:val="00727092"/>
    <w:rsid w:val="00737CBE"/>
    <w:rsid w:val="00745F55"/>
    <w:rsid w:val="007B7DD3"/>
    <w:rsid w:val="007E1D18"/>
    <w:rsid w:val="007F17F5"/>
    <w:rsid w:val="00802077"/>
    <w:rsid w:val="00806507"/>
    <w:rsid w:val="008C5578"/>
    <w:rsid w:val="008C6FFA"/>
    <w:rsid w:val="008D7663"/>
    <w:rsid w:val="00A0014B"/>
    <w:rsid w:val="00A162B6"/>
    <w:rsid w:val="00A23C0D"/>
    <w:rsid w:val="00A53ADB"/>
    <w:rsid w:val="00A62785"/>
    <w:rsid w:val="00AE0628"/>
    <w:rsid w:val="00B6740C"/>
    <w:rsid w:val="00BF33AE"/>
    <w:rsid w:val="00C0612B"/>
    <w:rsid w:val="00C32312"/>
    <w:rsid w:val="00C35299"/>
    <w:rsid w:val="00CE4D3B"/>
    <w:rsid w:val="00D51976"/>
    <w:rsid w:val="00D7223D"/>
    <w:rsid w:val="00D941ED"/>
    <w:rsid w:val="00DB08F1"/>
    <w:rsid w:val="00DE6AD7"/>
    <w:rsid w:val="00DF6BC6"/>
    <w:rsid w:val="00E9078D"/>
    <w:rsid w:val="00F76722"/>
    <w:rsid w:val="00FA3C5A"/>
    <w:rsid w:val="00FB1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c9"/>
      <o:colormenu v:ext="edit" fillcolor="#0c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C5A"/>
  </w:style>
  <w:style w:type="paragraph" w:styleId="Balk1">
    <w:name w:val="heading 1"/>
    <w:basedOn w:val="Normal"/>
    <w:next w:val="Normal"/>
    <w:link w:val="Balk1Char"/>
    <w:uiPriority w:val="9"/>
    <w:qFormat/>
    <w:rsid w:val="00FA3C5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A3C5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A3C5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A3C5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A3C5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A3C5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A3C5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A3C5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A3C5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A3C5A"/>
    <w:rPr>
      <w:smallCaps/>
      <w:spacing w:val="5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A3C5A"/>
    <w:rPr>
      <w:smallCap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A3C5A"/>
    <w:rPr>
      <w:i/>
      <w:iCs/>
      <w:smallCaps/>
      <w:spacing w:val="5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A3C5A"/>
    <w:rPr>
      <w:b/>
      <w:bCs/>
      <w:spacing w:val="5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A3C5A"/>
    <w:rPr>
      <w:i/>
      <w:iCs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A3C5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A3C5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A3C5A"/>
    <w:rPr>
      <w:b/>
      <w:bC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A3C5A"/>
    <w:rPr>
      <w:b/>
      <w:bCs/>
      <w:i/>
      <w:iCs/>
      <w:color w:val="7F7F7F" w:themeColor="text1" w:themeTint="8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rsid w:val="00737CBE"/>
    <w:rPr>
      <w:b/>
      <w:bCs/>
      <w:color w:val="BF004C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FA3C5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A3C5A"/>
    <w:rPr>
      <w:smallCaps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A3C5A"/>
    <w:rPr>
      <w:i/>
      <w:iCs/>
      <w:smallCaps/>
      <w:spacing w:val="10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A3C5A"/>
    <w:rPr>
      <w:i/>
      <w:iCs/>
      <w:smallCaps/>
      <w:spacing w:val="10"/>
      <w:sz w:val="28"/>
      <w:szCs w:val="28"/>
    </w:rPr>
  </w:style>
  <w:style w:type="character" w:styleId="Gl">
    <w:name w:val="Strong"/>
    <w:uiPriority w:val="22"/>
    <w:qFormat/>
    <w:rsid w:val="00FA3C5A"/>
    <w:rPr>
      <w:b/>
      <w:bCs/>
    </w:rPr>
  </w:style>
  <w:style w:type="character" w:styleId="Vurgu">
    <w:name w:val="Emphasis"/>
    <w:uiPriority w:val="20"/>
    <w:qFormat/>
    <w:rsid w:val="00FA3C5A"/>
    <w:rPr>
      <w:b/>
      <w:bCs/>
      <w:i/>
      <w:iCs/>
      <w:spacing w:val="10"/>
    </w:rPr>
  </w:style>
  <w:style w:type="paragraph" w:styleId="AralkYok">
    <w:name w:val="No Spacing"/>
    <w:basedOn w:val="Normal"/>
    <w:link w:val="AralkYokChar"/>
    <w:uiPriority w:val="1"/>
    <w:qFormat/>
    <w:rsid w:val="00FA3C5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A3C5A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FA3C5A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FA3C5A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FA3C5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FA3C5A"/>
    <w:rPr>
      <w:i/>
      <w:iCs/>
    </w:rPr>
  </w:style>
  <w:style w:type="character" w:styleId="HafifVurgulama">
    <w:name w:val="Subtle Emphasis"/>
    <w:uiPriority w:val="19"/>
    <w:qFormat/>
    <w:rsid w:val="00FA3C5A"/>
    <w:rPr>
      <w:i/>
      <w:iCs/>
    </w:rPr>
  </w:style>
  <w:style w:type="character" w:styleId="GlVurgulama">
    <w:name w:val="Intense Emphasis"/>
    <w:uiPriority w:val="21"/>
    <w:qFormat/>
    <w:rsid w:val="00FA3C5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FA3C5A"/>
    <w:rPr>
      <w:smallCaps/>
    </w:rPr>
  </w:style>
  <w:style w:type="character" w:styleId="GlBavuru">
    <w:name w:val="Intense Reference"/>
    <w:uiPriority w:val="32"/>
    <w:qFormat/>
    <w:rsid w:val="00FA3C5A"/>
    <w:rPr>
      <w:b/>
      <w:bCs/>
      <w:smallCaps/>
    </w:rPr>
  </w:style>
  <w:style w:type="character" w:styleId="KitapBal">
    <w:name w:val="Book Title"/>
    <w:basedOn w:val="VarsaylanParagrafYazTipi"/>
    <w:uiPriority w:val="33"/>
    <w:qFormat/>
    <w:rsid w:val="00FA3C5A"/>
    <w:rPr>
      <w:i/>
      <w:i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A3C5A"/>
    <w:pPr>
      <w:outlineLvl w:val="9"/>
    </w:pPr>
  </w:style>
  <w:style w:type="character" w:customStyle="1" w:styleId="AralkYokChar">
    <w:name w:val="Aralık Yok Char"/>
    <w:basedOn w:val="VarsaylanParagrafYazTipi"/>
    <w:link w:val="AralkYok"/>
    <w:uiPriority w:val="1"/>
    <w:rsid w:val="00737CBE"/>
  </w:style>
  <w:style w:type="paragraph" w:styleId="BalonMetni">
    <w:name w:val="Balloon Text"/>
    <w:basedOn w:val="Normal"/>
    <w:link w:val="BalonMetniChar"/>
    <w:uiPriority w:val="99"/>
    <w:semiHidden/>
    <w:unhideWhenUsed/>
    <w:rsid w:val="0003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7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lda\Documents\MY%20PRINTABLES\Em%20progresso\Caderno%204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3AA16-2512-487A-8D54-151ED4FB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Caderno 4</Template>
  <TotalTime>0</TotalTime>
  <Pages>1</Pages>
  <Words>7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Schule, Schulfächer</dc:title>
  <dc:subject/>
  <dc:creator>Hilde</dc:creator>
  <cp:keywords/>
  <cp:lastModifiedBy>User</cp:lastModifiedBy>
  <cp:revision>7</cp:revision>
  <dcterms:created xsi:type="dcterms:W3CDTF">2012-05-27T08:58:00Z</dcterms:created>
  <dcterms:modified xsi:type="dcterms:W3CDTF">2019-11-09T17:44:00Z</dcterms:modified>
</cp:coreProperties>
</file>